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942" w:rsidRDefault="009F4942" w:rsidP="009F4942">
      <w:pPr>
        <w:jc w:val="center"/>
        <w:rPr>
          <w:rFonts w:ascii="Sassoon Infant Std" w:hAnsi="Sassoon Infant Std"/>
          <w:sz w:val="48"/>
        </w:rPr>
      </w:pPr>
      <w:r w:rsidRPr="0070410F">
        <w:rPr>
          <w:rFonts w:ascii="Sassoon Infant Std" w:hAnsi="Sassoon Infant Std"/>
          <w:sz w:val="48"/>
        </w:rPr>
        <w:t>Enjoying the Journey at Newton On Trent C of E Primary School</w:t>
      </w:r>
      <w:r>
        <w:rPr>
          <w:noProof/>
          <w:lang w:eastAsia="en-GB"/>
        </w:rPr>
        <w:drawing>
          <wp:inline distT="0" distB="0" distL="0" distR="0" wp14:anchorId="43DF40B0" wp14:editId="66C17547">
            <wp:extent cx="2819794" cy="122889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ton on Trent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9794" cy="1228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4942" w:rsidRDefault="009F4942" w:rsidP="009F4942">
      <w:pPr>
        <w:jc w:val="center"/>
        <w:rPr>
          <w:rFonts w:ascii="Sassoon Infant Std" w:hAnsi="Sassoon Infant Std"/>
          <w:sz w:val="48"/>
        </w:rPr>
      </w:pPr>
    </w:p>
    <w:p w:rsidR="009F4942" w:rsidRDefault="009F4942" w:rsidP="009F4942">
      <w:pPr>
        <w:rPr>
          <w:rFonts w:ascii="Sassoon Infant Std" w:hAnsi="Sassoon Infant Std"/>
          <w:sz w:val="48"/>
        </w:rPr>
      </w:pPr>
    </w:p>
    <w:p w:rsidR="009F4942" w:rsidRPr="004F2CD3" w:rsidRDefault="009F4942" w:rsidP="009F4942">
      <w:pPr>
        <w:jc w:val="center"/>
        <w:rPr>
          <w:rFonts w:ascii="Sassoon Infant Std" w:hAnsi="Sassoon Infant Std"/>
          <w:sz w:val="72"/>
        </w:rPr>
      </w:pPr>
      <w:r w:rsidRPr="004F2CD3">
        <w:rPr>
          <w:rFonts w:ascii="Sassoon Infant Std" w:hAnsi="Sassoon Infant Std"/>
          <w:sz w:val="72"/>
        </w:rPr>
        <w:t>Enjoyment, Experiences and Enrichment Passport</w:t>
      </w:r>
    </w:p>
    <w:p w:rsidR="00AD2EC6" w:rsidRDefault="00AD2EC6" w:rsidP="004F2CD3">
      <w:pPr>
        <w:tabs>
          <w:tab w:val="left" w:pos="4665"/>
        </w:tabs>
        <w:jc w:val="center"/>
        <w:rPr>
          <w:rFonts w:ascii="Sassoon Infant Std" w:hAnsi="Sassoon Infant Std"/>
          <w:sz w:val="48"/>
        </w:rPr>
      </w:pPr>
    </w:p>
    <w:p w:rsidR="00AD2EC6" w:rsidRDefault="00AD2EC6" w:rsidP="004F2CD3">
      <w:pPr>
        <w:tabs>
          <w:tab w:val="left" w:pos="4665"/>
        </w:tabs>
        <w:jc w:val="center"/>
        <w:rPr>
          <w:rFonts w:ascii="Sassoon Infant Std" w:hAnsi="Sassoon Infant Std"/>
          <w:sz w:val="48"/>
        </w:rPr>
      </w:pPr>
    </w:p>
    <w:p w:rsidR="00AD2EC6" w:rsidRDefault="00AD2EC6" w:rsidP="004F2CD3">
      <w:pPr>
        <w:tabs>
          <w:tab w:val="left" w:pos="4665"/>
        </w:tabs>
        <w:jc w:val="center"/>
        <w:rPr>
          <w:rFonts w:ascii="Sassoon Infant Std" w:hAnsi="Sassoon Infant Std"/>
          <w:sz w:val="48"/>
        </w:rPr>
      </w:pPr>
    </w:p>
    <w:p w:rsidR="0070410F" w:rsidRDefault="0070410F" w:rsidP="004F2CD3">
      <w:pPr>
        <w:tabs>
          <w:tab w:val="left" w:pos="4665"/>
        </w:tabs>
        <w:jc w:val="center"/>
        <w:rPr>
          <w:rFonts w:ascii="Sassoon Infant Std" w:hAnsi="Sassoon Infant Std"/>
          <w:sz w:val="48"/>
        </w:rPr>
      </w:pPr>
      <w:r>
        <w:rPr>
          <w:rFonts w:ascii="Sassoon Infant Std" w:hAnsi="Sassoon Infant Std"/>
          <w:sz w:val="48"/>
        </w:rPr>
        <w:lastRenderedPageBreak/>
        <w:t>EYFS</w:t>
      </w:r>
    </w:p>
    <w:p w:rsidR="0070410F" w:rsidRPr="008472CC" w:rsidRDefault="008472CC" w:rsidP="00AE06B6">
      <w:pPr>
        <w:pStyle w:val="ListParagraph"/>
        <w:numPr>
          <w:ilvl w:val="0"/>
          <w:numId w:val="1"/>
        </w:numPr>
        <w:spacing w:line="360" w:lineRule="auto"/>
        <w:rPr>
          <w:rFonts w:ascii="Sassoon Infant Std" w:hAnsi="Sassoon Infant Std"/>
          <w:sz w:val="32"/>
        </w:rPr>
      </w:pPr>
      <w:r w:rsidRPr="008472CC">
        <w:rPr>
          <w:rFonts w:ascii="Sassoon Infant Std" w:hAnsi="Sassoon Infant Std"/>
          <w:sz w:val="32"/>
        </w:rPr>
        <w:t xml:space="preserve">Make a daisy Chain </w:t>
      </w:r>
    </w:p>
    <w:p w:rsidR="008472CC" w:rsidRPr="00AE06B6" w:rsidRDefault="008472CC" w:rsidP="00AE06B6">
      <w:pPr>
        <w:pStyle w:val="ListParagraph"/>
        <w:numPr>
          <w:ilvl w:val="0"/>
          <w:numId w:val="2"/>
        </w:numPr>
        <w:spacing w:line="360" w:lineRule="auto"/>
        <w:rPr>
          <w:rFonts w:ascii="Sassoon Infant Std" w:hAnsi="Sassoon Infant Std"/>
          <w:sz w:val="32"/>
        </w:rPr>
      </w:pPr>
      <w:r w:rsidRPr="00AE06B6">
        <w:rPr>
          <w:rFonts w:ascii="Sassoon Infant Std" w:hAnsi="Sassoon Infant Std"/>
          <w:sz w:val="32"/>
        </w:rPr>
        <w:t>Build a den</w:t>
      </w:r>
    </w:p>
    <w:p w:rsidR="008472CC" w:rsidRPr="00AE06B6" w:rsidRDefault="008472CC" w:rsidP="00AE06B6">
      <w:pPr>
        <w:pStyle w:val="ListParagraph"/>
        <w:numPr>
          <w:ilvl w:val="0"/>
          <w:numId w:val="2"/>
        </w:numPr>
        <w:spacing w:line="360" w:lineRule="auto"/>
        <w:rPr>
          <w:rFonts w:ascii="Sassoon Infant Std" w:hAnsi="Sassoon Infant Std"/>
          <w:sz w:val="32"/>
        </w:rPr>
      </w:pPr>
      <w:r w:rsidRPr="00AE06B6">
        <w:rPr>
          <w:rFonts w:ascii="Sassoon Infant Std" w:hAnsi="Sassoon Infant Std"/>
          <w:sz w:val="32"/>
        </w:rPr>
        <w:t>Make a mud pie</w:t>
      </w:r>
    </w:p>
    <w:p w:rsidR="008472CC" w:rsidRPr="00AE06B6" w:rsidRDefault="008472CC" w:rsidP="00AE06B6">
      <w:pPr>
        <w:pStyle w:val="ListParagraph"/>
        <w:numPr>
          <w:ilvl w:val="0"/>
          <w:numId w:val="2"/>
        </w:numPr>
        <w:spacing w:line="360" w:lineRule="auto"/>
        <w:rPr>
          <w:rFonts w:ascii="Sassoon Infant Std" w:hAnsi="Sassoon Infant Std"/>
          <w:sz w:val="32"/>
        </w:rPr>
      </w:pPr>
      <w:r w:rsidRPr="00AE06B6">
        <w:rPr>
          <w:rFonts w:ascii="Sassoon Infant Std" w:hAnsi="Sassoon Infant Std"/>
          <w:sz w:val="32"/>
        </w:rPr>
        <w:t>Create wild art</w:t>
      </w:r>
    </w:p>
    <w:p w:rsidR="008472CC" w:rsidRPr="00AE06B6" w:rsidRDefault="008472CC" w:rsidP="00AE06B6">
      <w:pPr>
        <w:pStyle w:val="ListParagraph"/>
        <w:numPr>
          <w:ilvl w:val="0"/>
          <w:numId w:val="2"/>
        </w:numPr>
        <w:spacing w:line="360" w:lineRule="auto"/>
        <w:rPr>
          <w:rFonts w:ascii="Sassoon Infant Std" w:hAnsi="Sassoon Infant Std"/>
          <w:sz w:val="32"/>
        </w:rPr>
      </w:pPr>
      <w:r w:rsidRPr="00AE06B6">
        <w:rPr>
          <w:rFonts w:ascii="Sassoon Infant Std" w:hAnsi="Sassoon Infant Std"/>
          <w:sz w:val="32"/>
        </w:rPr>
        <w:t>Make and wear a wild crown</w:t>
      </w:r>
    </w:p>
    <w:p w:rsidR="008472CC" w:rsidRPr="00AE06B6" w:rsidRDefault="008472CC" w:rsidP="00AE06B6">
      <w:pPr>
        <w:pStyle w:val="ListParagraph"/>
        <w:numPr>
          <w:ilvl w:val="0"/>
          <w:numId w:val="2"/>
        </w:numPr>
        <w:spacing w:line="360" w:lineRule="auto"/>
        <w:rPr>
          <w:rFonts w:ascii="Sassoon Infant Std" w:hAnsi="Sassoon Infant Std"/>
          <w:sz w:val="32"/>
        </w:rPr>
      </w:pPr>
      <w:r w:rsidRPr="00AE06B6">
        <w:rPr>
          <w:rFonts w:ascii="Sassoon Infant Std" w:hAnsi="Sassoon Infant Std"/>
          <w:sz w:val="32"/>
        </w:rPr>
        <w:t>Watch something hatch</w:t>
      </w:r>
    </w:p>
    <w:p w:rsidR="008472CC" w:rsidRPr="00AE06B6" w:rsidRDefault="008472CC" w:rsidP="00AE06B6">
      <w:pPr>
        <w:pStyle w:val="ListParagraph"/>
        <w:numPr>
          <w:ilvl w:val="0"/>
          <w:numId w:val="2"/>
        </w:numPr>
        <w:spacing w:line="360" w:lineRule="auto"/>
        <w:rPr>
          <w:rFonts w:ascii="Sassoon Infant Std" w:hAnsi="Sassoon Infant Std"/>
          <w:sz w:val="32"/>
        </w:rPr>
      </w:pPr>
      <w:r w:rsidRPr="00AE06B6">
        <w:rPr>
          <w:rFonts w:ascii="Sassoon Infant Std" w:hAnsi="Sassoon Infant Std"/>
          <w:sz w:val="32"/>
        </w:rPr>
        <w:t>Ride on a public bus</w:t>
      </w:r>
    </w:p>
    <w:p w:rsidR="008472CC" w:rsidRPr="00AE06B6" w:rsidRDefault="008472CC" w:rsidP="00AE06B6">
      <w:pPr>
        <w:pStyle w:val="ListParagraph"/>
        <w:numPr>
          <w:ilvl w:val="0"/>
          <w:numId w:val="2"/>
        </w:numPr>
        <w:spacing w:line="360" w:lineRule="auto"/>
        <w:rPr>
          <w:rFonts w:ascii="Sassoon Infant Std" w:hAnsi="Sassoon Infant Std"/>
          <w:sz w:val="32"/>
        </w:rPr>
      </w:pPr>
      <w:r w:rsidRPr="00AE06B6">
        <w:rPr>
          <w:rFonts w:ascii="Sassoon Infant Std" w:hAnsi="Sassoon Infant Std"/>
          <w:sz w:val="32"/>
        </w:rPr>
        <w:t>Make a cake</w:t>
      </w:r>
    </w:p>
    <w:p w:rsidR="008472CC" w:rsidRPr="00AE06B6" w:rsidRDefault="008472CC" w:rsidP="00AE06B6">
      <w:pPr>
        <w:pStyle w:val="ListParagraph"/>
        <w:numPr>
          <w:ilvl w:val="0"/>
          <w:numId w:val="2"/>
        </w:numPr>
        <w:spacing w:line="360" w:lineRule="auto"/>
        <w:rPr>
          <w:rFonts w:ascii="Sassoon Infant Std" w:hAnsi="Sassoon Infant Std"/>
          <w:sz w:val="32"/>
        </w:rPr>
      </w:pPr>
      <w:r w:rsidRPr="00AE06B6">
        <w:rPr>
          <w:rFonts w:ascii="Sassoon Infant Std" w:hAnsi="Sassoon Infant Std"/>
          <w:sz w:val="32"/>
        </w:rPr>
        <w:t>Make bread</w:t>
      </w:r>
    </w:p>
    <w:p w:rsidR="008472CC" w:rsidRPr="00AE06B6" w:rsidRDefault="008472CC" w:rsidP="00AE06B6">
      <w:pPr>
        <w:pStyle w:val="ListParagraph"/>
        <w:numPr>
          <w:ilvl w:val="0"/>
          <w:numId w:val="2"/>
        </w:numPr>
        <w:spacing w:line="360" w:lineRule="auto"/>
        <w:rPr>
          <w:rFonts w:ascii="Sassoon Infant Std" w:hAnsi="Sassoon Infant Std"/>
          <w:sz w:val="32"/>
        </w:rPr>
      </w:pPr>
      <w:r w:rsidRPr="00AE06B6">
        <w:rPr>
          <w:rFonts w:ascii="Sassoon Infant Std" w:hAnsi="Sassoon Infant Std"/>
          <w:sz w:val="32"/>
        </w:rPr>
        <w:t>Look after a pet</w:t>
      </w:r>
    </w:p>
    <w:p w:rsidR="008472CC" w:rsidRDefault="008472CC" w:rsidP="00AE06B6">
      <w:pPr>
        <w:pStyle w:val="ListParagraph"/>
        <w:numPr>
          <w:ilvl w:val="0"/>
          <w:numId w:val="2"/>
        </w:numPr>
        <w:spacing w:line="360" w:lineRule="auto"/>
        <w:rPr>
          <w:rFonts w:ascii="Sassoon Infant Std" w:hAnsi="Sassoon Infant Std"/>
          <w:sz w:val="32"/>
        </w:rPr>
      </w:pPr>
      <w:r w:rsidRPr="00AE06B6">
        <w:rPr>
          <w:rFonts w:ascii="Sassoon Infant Std" w:hAnsi="Sassoon Infant Std"/>
          <w:sz w:val="32"/>
        </w:rPr>
        <w:t>Try new foods</w:t>
      </w:r>
    </w:p>
    <w:p w:rsidR="00AE06B6" w:rsidRDefault="00AE06B6" w:rsidP="00AE06B6">
      <w:pPr>
        <w:pStyle w:val="ListParagraph"/>
        <w:numPr>
          <w:ilvl w:val="0"/>
          <w:numId w:val="2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Buy something from the local shop</w:t>
      </w:r>
    </w:p>
    <w:p w:rsidR="00AE06B6" w:rsidRDefault="00AE06B6" w:rsidP="00AE06B6">
      <w:pPr>
        <w:pStyle w:val="ListParagraph"/>
        <w:numPr>
          <w:ilvl w:val="0"/>
          <w:numId w:val="2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Post a letter in the letter box</w:t>
      </w:r>
    </w:p>
    <w:p w:rsidR="00AE06B6" w:rsidRDefault="00AE06B6" w:rsidP="00AE06B6">
      <w:pPr>
        <w:pStyle w:val="ListParagraph"/>
        <w:numPr>
          <w:ilvl w:val="0"/>
          <w:numId w:val="2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Visit the village park</w:t>
      </w:r>
    </w:p>
    <w:p w:rsidR="00AE06B6" w:rsidRDefault="00AE06B6" w:rsidP="00AE06B6">
      <w:pPr>
        <w:pStyle w:val="ListParagraph"/>
        <w:numPr>
          <w:ilvl w:val="0"/>
          <w:numId w:val="2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Go for a walk in the park</w:t>
      </w:r>
    </w:p>
    <w:p w:rsidR="00B239E6" w:rsidRDefault="00B239E6" w:rsidP="00AE06B6">
      <w:pPr>
        <w:pStyle w:val="ListParagraph"/>
        <w:numPr>
          <w:ilvl w:val="0"/>
          <w:numId w:val="2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Plant something and watch it grow</w:t>
      </w:r>
    </w:p>
    <w:p w:rsidR="00B239E6" w:rsidRDefault="00B239E6" w:rsidP="00AE06B6">
      <w:pPr>
        <w:pStyle w:val="ListParagraph"/>
        <w:numPr>
          <w:ilvl w:val="0"/>
          <w:numId w:val="2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lastRenderedPageBreak/>
        <w:t>Go on a school trip on a coach</w:t>
      </w:r>
    </w:p>
    <w:p w:rsidR="004F2CD3" w:rsidRDefault="004F2CD3" w:rsidP="00AE06B6">
      <w:pPr>
        <w:pStyle w:val="ListParagraph"/>
        <w:numPr>
          <w:ilvl w:val="0"/>
          <w:numId w:val="2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Have a picnic</w:t>
      </w:r>
    </w:p>
    <w:p w:rsidR="004F2CD3" w:rsidRDefault="004F2CD3" w:rsidP="00AE06B6">
      <w:pPr>
        <w:pStyle w:val="ListParagraph"/>
        <w:numPr>
          <w:ilvl w:val="0"/>
          <w:numId w:val="2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See a pantomime</w:t>
      </w:r>
    </w:p>
    <w:p w:rsidR="004F2CD3" w:rsidRDefault="004F2CD3" w:rsidP="00AE06B6">
      <w:pPr>
        <w:pStyle w:val="ListParagraph"/>
        <w:numPr>
          <w:ilvl w:val="0"/>
          <w:numId w:val="2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Play in the snow</w:t>
      </w:r>
    </w:p>
    <w:p w:rsidR="004F2CD3" w:rsidRDefault="00240ABB" w:rsidP="00AE06B6">
      <w:pPr>
        <w:pStyle w:val="ListParagraph"/>
        <w:numPr>
          <w:ilvl w:val="0"/>
          <w:numId w:val="2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Look for conkers</w:t>
      </w:r>
    </w:p>
    <w:p w:rsidR="00240ABB" w:rsidRDefault="00240ABB" w:rsidP="00AE06B6">
      <w:pPr>
        <w:pStyle w:val="ListParagraph"/>
        <w:numPr>
          <w:ilvl w:val="0"/>
          <w:numId w:val="2"/>
        </w:numPr>
        <w:spacing w:line="360" w:lineRule="auto"/>
        <w:rPr>
          <w:rFonts w:ascii="Sassoon Infant Std" w:hAnsi="Sassoon Infant Std"/>
          <w:sz w:val="32"/>
        </w:rPr>
      </w:pPr>
    </w:p>
    <w:p w:rsidR="00AD2EC6" w:rsidRDefault="00AD2EC6" w:rsidP="00AD2EC6">
      <w:pPr>
        <w:spacing w:line="360" w:lineRule="auto"/>
        <w:ind w:left="360"/>
        <w:jc w:val="center"/>
        <w:rPr>
          <w:rFonts w:ascii="Sassoon Infant Std" w:hAnsi="Sassoon Infant Std"/>
          <w:sz w:val="42"/>
          <w:szCs w:val="42"/>
        </w:rPr>
      </w:pPr>
    </w:p>
    <w:p w:rsidR="00AD2EC6" w:rsidRDefault="00AD2EC6" w:rsidP="00AD2EC6">
      <w:pPr>
        <w:spacing w:line="360" w:lineRule="auto"/>
        <w:ind w:left="360"/>
        <w:jc w:val="center"/>
        <w:rPr>
          <w:rFonts w:ascii="Sassoon Infant Std" w:hAnsi="Sassoon Infant Std"/>
          <w:sz w:val="42"/>
          <w:szCs w:val="42"/>
        </w:rPr>
      </w:pPr>
    </w:p>
    <w:p w:rsidR="00AD2EC6" w:rsidRDefault="00AD2EC6" w:rsidP="00AD2EC6">
      <w:pPr>
        <w:spacing w:line="360" w:lineRule="auto"/>
        <w:ind w:left="360"/>
        <w:jc w:val="center"/>
        <w:rPr>
          <w:rFonts w:ascii="Sassoon Infant Std" w:hAnsi="Sassoon Infant Std"/>
          <w:sz w:val="42"/>
          <w:szCs w:val="42"/>
        </w:rPr>
      </w:pPr>
    </w:p>
    <w:p w:rsidR="00AD2EC6" w:rsidRDefault="00AD2EC6" w:rsidP="00AD2EC6">
      <w:pPr>
        <w:spacing w:line="360" w:lineRule="auto"/>
        <w:ind w:left="360"/>
        <w:jc w:val="center"/>
        <w:rPr>
          <w:rFonts w:ascii="Sassoon Infant Std" w:hAnsi="Sassoon Infant Std"/>
          <w:sz w:val="42"/>
          <w:szCs w:val="42"/>
        </w:rPr>
      </w:pPr>
    </w:p>
    <w:p w:rsidR="00AD2EC6" w:rsidRDefault="00AD2EC6" w:rsidP="00AD2EC6">
      <w:pPr>
        <w:spacing w:line="360" w:lineRule="auto"/>
        <w:ind w:left="360"/>
        <w:jc w:val="center"/>
        <w:rPr>
          <w:rFonts w:ascii="Sassoon Infant Std" w:hAnsi="Sassoon Infant Std"/>
          <w:sz w:val="42"/>
          <w:szCs w:val="42"/>
        </w:rPr>
      </w:pPr>
    </w:p>
    <w:p w:rsidR="00AD2EC6" w:rsidRDefault="00AD2EC6" w:rsidP="00AD2EC6">
      <w:pPr>
        <w:spacing w:line="360" w:lineRule="auto"/>
        <w:ind w:left="360"/>
        <w:jc w:val="center"/>
        <w:rPr>
          <w:rFonts w:ascii="Sassoon Infant Std" w:hAnsi="Sassoon Infant Std"/>
          <w:sz w:val="42"/>
          <w:szCs w:val="42"/>
        </w:rPr>
      </w:pPr>
    </w:p>
    <w:p w:rsidR="00AD2EC6" w:rsidRDefault="00AD2EC6" w:rsidP="00AD2EC6">
      <w:pPr>
        <w:spacing w:line="360" w:lineRule="auto"/>
        <w:ind w:left="360"/>
        <w:jc w:val="center"/>
        <w:rPr>
          <w:rFonts w:ascii="Sassoon Infant Std" w:hAnsi="Sassoon Infant Std"/>
          <w:sz w:val="42"/>
          <w:szCs w:val="42"/>
        </w:rPr>
      </w:pPr>
    </w:p>
    <w:p w:rsidR="00AE06B6" w:rsidRPr="00AD2EC6" w:rsidRDefault="00AE06B6" w:rsidP="00AD2EC6">
      <w:pPr>
        <w:spacing w:line="360" w:lineRule="auto"/>
        <w:ind w:left="360"/>
        <w:jc w:val="center"/>
        <w:rPr>
          <w:rFonts w:ascii="Sassoon Infant Std" w:hAnsi="Sassoon Infant Std"/>
          <w:sz w:val="42"/>
          <w:szCs w:val="42"/>
        </w:rPr>
      </w:pPr>
      <w:r w:rsidRPr="00AD2EC6">
        <w:rPr>
          <w:rFonts w:ascii="Sassoon Infant Std" w:hAnsi="Sassoon Infant Std"/>
          <w:sz w:val="42"/>
          <w:szCs w:val="42"/>
        </w:rPr>
        <w:lastRenderedPageBreak/>
        <w:t>KS1</w:t>
      </w:r>
    </w:p>
    <w:p w:rsidR="00AE06B6" w:rsidRDefault="00B239E6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 w:rsidRPr="00B239E6">
        <w:rPr>
          <w:rFonts w:ascii="Sassoon Infant Std" w:hAnsi="Sassoon Infant Std"/>
          <w:sz w:val="32"/>
        </w:rPr>
        <w:t xml:space="preserve">Sleep </w:t>
      </w:r>
      <w:r w:rsidR="00A20FA3">
        <w:rPr>
          <w:rFonts w:ascii="Sassoon Infant Std" w:hAnsi="Sassoon Infant Std"/>
          <w:sz w:val="32"/>
        </w:rPr>
        <w:t>a</w:t>
      </w:r>
      <w:r w:rsidRPr="00B239E6">
        <w:rPr>
          <w:rFonts w:ascii="Sassoon Infant Std" w:hAnsi="Sassoon Infant Std"/>
          <w:sz w:val="32"/>
        </w:rPr>
        <w:t>way from home for one night</w:t>
      </w:r>
    </w:p>
    <w:p w:rsidR="00B239E6" w:rsidRDefault="00B239E6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Collect wood and light a camp fire</w:t>
      </w:r>
    </w:p>
    <w:p w:rsidR="00B239E6" w:rsidRDefault="00B239E6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Toast a marshmallow on a camp fire</w:t>
      </w:r>
    </w:p>
    <w:p w:rsidR="00B239E6" w:rsidRDefault="00B239E6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Cook and eat food from a BBQ</w:t>
      </w:r>
    </w:p>
    <w:p w:rsidR="00240ABB" w:rsidRDefault="00240ABB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Sing songs and tell stories around the camp fire</w:t>
      </w:r>
    </w:p>
    <w:p w:rsidR="00B239E6" w:rsidRDefault="00B239E6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Ride on a train</w:t>
      </w:r>
    </w:p>
    <w:p w:rsidR="00B239E6" w:rsidRDefault="00B239E6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Watch the clouds</w:t>
      </w:r>
    </w:p>
    <w:p w:rsidR="00B239E6" w:rsidRDefault="00B239E6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Try new foods</w:t>
      </w:r>
    </w:p>
    <w:p w:rsidR="00B239E6" w:rsidRDefault="00B239E6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Go to the seaside</w:t>
      </w:r>
    </w:p>
    <w:p w:rsidR="00B239E6" w:rsidRDefault="00B239E6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Fly a kite</w:t>
      </w:r>
    </w:p>
    <w:p w:rsidR="00B239E6" w:rsidRDefault="00B239E6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Visit an aquarium</w:t>
      </w:r>
    </w:p>
    <w:p w:rsidR="00B239E6" w:rsidRDefault="00B239E6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Paddle in the North Sea</w:t>
      </w:r>
    </w:p>
    <w:p w:rsidR="00B239E6" w:rsidRDefault="00B239E6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Skim a stone on the sea</w:t>
      </w:r>
    </w:p>
    <w:p w:rsidR="00B239E6" w:rsidRDefault="00B239E6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Eat fish and Chips at the seaside</w:t>
      </w:r>
    </w:p>
    <w:p w:rsidR="005E11B4" w:rsidRDefault="005E11B4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Visit Normanby Hall</w:t>
      </w:r>
    </w:p>
    <w:p w:rsidR="00B239E6" w:rsidRDefault="00B239E6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lastRenderedPageBreak/>
        <w:t>Meet different animals</w:t>
      </w:r>
    </w:p>
    <w:p w:rsidR="00B239E6" w:rsidRDefault="00B239E6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See deer roaming</w:t>
      </w:r>
      <w:r w:rsidR="005E11B4">
        <w:rPr>
          <w:rFonts w:ascii="Sassoon Infant Std" w:hAnsi="Sassoon Infant Std"/>
          <w:sz w:val="32"/>
        </w:rPr>
        <w:t xml:space="preserve"> in fields</w:t>
      </w:r>
    </w:p>
    <w:p w:rsidR="005E11B4" w:rsidRDefault="005E11B4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Look at animal poo in the wild</w:t>
      </w:r>
    </w:p>
    <w:p w:rsidR="00B239E6" w:rsidRDefault="00B239E6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Have a walk in the woods</w:t>
      </w:r>
    </w:p>
    <w:p w:rsidR="00B239E6" w:rsidRDefault="00B239E6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Visit a café</w:t>
      </w:r>
    </w:p>
    <w:p w:rsidR="00B239E6" w:rsidRDefault="00B239E6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Go pond dipping</w:t>
      </w:r>
    </w:p>
    <w:p w:rsidR="004F2CD3" w:rsidRDefault="004F2CD3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Play pooh sticks</w:t>
      </w:r>
    </w:p>
    <w:p w:rsidR="00B239E6" w:rsidRDefault="00B239E6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Have a water fight</w:t>
      </w:r>
    </w:p>
    <w:p w:rsidR="004F2CD3" w:rsidRDefault="004F2CD3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Visit Lincoln Castle</w:t>
      </w:r>
    </w:p>
    <w:p w:rsidR="004F2CD3" w:rsidRDefault="004F2CD3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Walk along the ramparts</w:t>
      </w:r>
    </w:p>
    <w:p w:rsidR="004F2CD3" w:rsidRDefault="004F2CD3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Roll down a hill</w:t>
      </w:r>
    </w:p>
    <w:p w:rsidR="004F2CD3" w:rsidRDefault="004F2CD3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Look at Lincoln Cathedral</w:t>
      </w:r>
    </w:p>
    <w:p w:rsidR="00B239E6" w:rsidRDefault="00B239E6" w:rsidP="00B239E6">
      <w:pPr>
        <w:pStyle w:val="ListParagraph"/>
        <w:spacing w:line="360" w:lineRule="auto"/>
        <w:ind w:left="1080"/>
        <w:rPr>
          <w:rFonts w:ascii="Sassoon Infant Std" w:hAnsi="Sassoon Infant Std"/>
          <w:sz w:val="32"/>
        </w:rPr>
      </w:pPr>
    </w:p>
    <w:p w:rsidR="00AD2EC6" w:rsidRDefault="00AD2EC6" w:rsidP="00B239E6">
      <w:pPr>
        <w:pStyle w:val="ListParagraph"/>
        <w:spacing w:line="360" w:lineRule="auto"/>
        <w:ind w:left="1080"/>
        <w:rPr>
          <w:rFonts w:ascii="Sassoon Infant Std" w:hAnsi="Sassoon Infant Std"/>
          <w:sz w:val="32"/>
        </w:rPr>
      </w:pPr>
    </w:p>
    <w:p w:rsidR="00AD2EC6" w:rsidRDefault="00AD2EC6" w:rsidP="00B239E6">
      <w:pPr>
        <w:pStyle w:val="ListParagraph"/>
        <w:spacing w:line="360" w:lineRule="auto"/>
        <w:ind w:left="1080"/>
        <w:rPr>
          <w:rFonts w:ascii="Sassoon Infant Std" w:hAnsi="Sassoon Infant Std"/>
          <w:sz w:val="32"/>
        </w:rPr>
      </w:pPr>
    </w:p>
    <w:p w:rsidR="00AD2EC6" w:rsidRDefault="00AD2EC6" w:rsidP="00B239E6">
      <w:pPr>
        <w:pStyle w:val="ListParagraph"/>
        <w:spacing w:line="360" w:lineRule="auto"/>
        <w:ind w:left="1080"/>
        <w:rPr>
          <w:rFonts w:ascii="Sassoon Infant Std" w:hAnsi="Sassoon Infant Std"/>
          <w:sz w:val="32"/>
        </w:rPr>
      </w:pPr>
    </w:p>
    <w:p w:rsidR="00AD2EC6" w:rsidRDefault="00AD2EC6" w:rsidP="00B239E6">
      <w:pPr>
        <w:pStyle w:val="ListParagraph"/>
        <w:spacing w:line="360" w:lineRule="auto"/>
        <w:ind w:left="1080"/>
        <w:rPr>
          <w:rFonts w:ascii="Sassoon Infant Std" w:hAnsi="Sassoon Infant Std"/>
          <w:sz w:val="32"/>
        </w:rPr>
      </w:pPr>
    </w:p>
    <w:p w:rsidR="00B239E6" w:rsidRPr="00AD2EC6" w:rsidRDefault="00B239E6" w:rsidP="00AD2EC6">
      <w:pPr>
        <w:pStyle w:val="ListParagraph"/>
        <w:spacing w:line="360" w:lineRule="auto"/>
        <w:ind w:left="1080"/>
        <w:jc w:val="center"/>
        <w:rPr>
          <w:rFonts w:ascii="Sassoon Infant Std" w:hAnsi="Sassoon Infant Std"/>
          <w:sz w:val="42"/>
          <w:szCs w:val="42"/>
        </w:rPr>
      </w:pPr>
      <w:r w:rsidRPr="00AD2EC6">
        <w:rPr>
          <w:rFonts w:ascii="Sassoon Infant Std" w:hAnsi="Sassoon Infant Std"/>
          <w:sz w:val="42"/>
          <w:szCs w:val="42"/>
        </w:rPr>
        <w:lastRenderedPageBreak/>
        <w:t>LKS2</w:t>
      </w:r>
    </w:p>
    <w:p w:rsidR="004F2CD3" w:rsidRDefault="004F2CD3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Sleep away from home for 2 nights</w:t>
      </w:r>
    </w:p>
    <w:p w:rsidR="00B239E6" w:rsidRDefault="00B239E6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Visit London</w:t>
      </w:r>
    </w:p>
    <w:p w:rsidR="005E11B4" w:rsidRDefault="005E11B4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Go to a restaurant</w:t>
      </w:r>
    </w:p>
    <w:p w:rsidR="00B239E6" w:rsidRDefault="00B239E6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Visit the British museum</w:t>
      </w:r>
    </w:p>
    <w:p w:rsidR="00B239E6" w:rsidRDefault="005F7A04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Go to a W</w:t>
      </w:r>
      <w:bookmarkStart w:id="0" w:name="_GoBack"/>
      <w:bookmarkEnd w:id="0"/>
      <w:r>
        <w:rPr>
          <w:rFonts w:ascii="Sassoon Infant Std" w:hAnsi="Sassoon Infant Std"/>
          <w:sz w:val="32"/>
        </w:rPr>
        <w:t>est E</w:t>
      </w:r>
      <w:r w:rsidR="00B239E6">
        <w:rPr>
          <w:rFonts w:ascii="Sassoon Infant Std" w:hAnsi="Sassoon Infant Std"/>
          <w:sz w:val="32"/>
        </w:rPr>
        <w:t>nd Show</w:t>
      </w:r>
    </w:p>
    <w:p w:rsidR="00B239E6" w:rsidRDefault="00B239E6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Go on a boat</w:t>
      </w:r>
    </w:p>
    <w:p w:rsidR="00B239E6" w:rsidRDefault="00B239E6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  <w:szCs w:val="32"/>
        </w:rPr>
      </w:pPr>
      <w:r>
        <w:rPr>
          <w:rFonts w:ascii="Sassoon Infant Std" w:hAnsi="Sassoon Infant Std"/>
          <w:sz w:val="32"/>
        </w:rPr>
        <w:t>Go on the London Underground</w:t>
      </w:r>
      <w:r w:rsidRPr="00B239E6">
        <w:rPr>
          <w:rFonts w:ascii="Sassoon Infant Std" w:hAnsi="Sassoon Infant Std"/>
          <w:sz w:val="32"/>
          <w:szCs w:val="32"/>
        </w:rPr>
        <w:t xml:space="preserve"> </w:t>
      </w:r>
    </w:p>
    <w:p w:rsidR="00B239E6" w:rsidRDefault="00B239E6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  <w:szCs w:val="32"/>
        </w:rPr>
      </w:pPr>
      <w:r w:rsidRPr="00B239E6">
        <w:rPr>
          <w:rFonts w:ascii="Sassoon Infant Std" w:hAnsi="Sassoon Infant Std"/>
          <w:sz w:val="32"/>
          <w:szCs w:val="32"/>
        </w:rPr>
        <w:t>Forage for food</w:t>
      </w:r>
    </w:p>
    <w:p w:rsidR="004F2CD3" w:rsidRPr="00B239E6" w:rsidRDefault="004F2CD3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  <w:szCs w:val="32"/>
        </w:rPr>
      </w:pPr>
      <w:r>
        <w:rPr>
          <w:rFonts w:ascii="Sassoon Infant Std" w:hAnsi="Sassoon Infant Std"/>
          <w:sz w:val="32"/>
          <w:szCs w:val="32"/>
        </w:rPr>
        <w:t>Visit Creswell Crags</w:t>
      </w:r>
    </w:p>
    <w:p w:rsidR="00B239E6" w:rsidRDefault="00B239E6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  <w:szCs w:val="32"/>
        </w:rPr>
      </w:pPr>
      <w:r w:rsidRPr="00B239E6">
        <w:rPr>
          <w:rFonts w:ascii="Sassoon Infant Std" w:hAnsi="Sassoon Infant Std"/>
          <w:sz w:val="32"/>
          <w:szCs w:val="32"/>
        </w:rPr>
        <w:t>Go in a cave</w:t>
      </w:r>
    </w:p>
    <w:p w:rsidR="005E11B4" w:rsidRPr="00B239E6" w:rsidRDefault="005E11B4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  <w:szCs w:val="32"/>
        </w:rPr>
      </w:pPr>
      <w:r>
        <w:rPr>
          <w:rFonts w:ascii="Sassoon Infant Std" w:hAnsi="Sassoon Infant Std"/>
          <w:sz w:val="32"/>
          <w:szCs w:val="32"/>
        </w:rPr>
        <w:t>Hold something ancient</w:t>
      </w:r>
    </w:p>
    <w:p w:rsidR="00B239E6" w:rsidRDefault="00B239E6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Go to Young Voices</w:t>
      </w:r>
    </w:p>
    <w:p w:rsidR="00B239E6" w:rsidRDefault="00B239E6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Ride a roller Coaster</w:t>
      </w:r>
    </w:p>
    <w:p w:rsidR="00B239E6" w:rsidRDefault="004F2CD3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Learn some basic first aid</w:t>
      </w:r>
    </w:p>
    <w:p w:rsidR="004F2CD3" w:rsidRDefault="004F2CD3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Make a cup of tea</w:t>
      </w:r>
    </w:p>
    <w:p w:rsidR="004F2CD3" w:rsidRDefault="004F2CD3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Try new foods</w:t>
      </w:r>
    </w:p>
    <w:p w:rsidR="004F2CD3" w:rsidRDefault="004F2CD3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lastRenderedPageBreak/>
        <w:t>Attempt some bush craft</w:t>
      </w:r>
    </w:p>
    <w:p w:rsidR="004F2CD3" w:rsidRDefault="004F2CD3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 xml:space="preserve">Go swimming </w:t>
      </w:r>
    </w:p>
    <w:p w:rsidR="005E11B4" w:rsidRDefault="005E11B4" w:rsidP="005E11B4">
      <w:pPr>
        <w:pStyle w:val="ListParagraph"/>
        <w:spacing w:line="360" w:lineRule="auto"/>
        <w:ind w:left="1080"/>
        <w:rPr>
          <w:rFonts w:ascii="Sassoon Infant Std" w:hAnsi="Sassoon Infant Std"/>
          <w:sz w:val="32"/>
        </w:rPr>
      </w:pPr>
    </w:p>
    <w:p w:rsidR="00B239E6" w:rsidRDefault="00B239E6" w:rsidP="00B239E6">
      <w:pPr>
        <w:pStyle w:val="ListParagraph"/>
        <w:spacing w:line="360" w:lineRule="auto"/>
        <w:ind w:left="1080"/>
        <w:rPr>
          <w:rFonts w:ascii="Sassoon Infant Std" w:hAnsi="Sassoon Infant Std"/>
          <w:sz w:val="32"/>
        </w:rPr>
      </w:pPr>
    </w:p>
    <w:p w:rsidR="00AD2EC6" w:rsidRDefault="00AD2EC6" w:rsidP="00B239E6">
      <w:pPr>
        <w:pStyle w:val="ListParagraph"/>
        <w:spacing w:line="360" w:lineRule="auto"/>
        <w:ind w:left="1080"/>
        <w:rPr>
          <w:rFonts w:ascii="Sassoon Infant Std" w:hAnsi="Sassoon Infant Std"/>
          <w:sz w:val="32"/>
        </w:rPr>
      </w:pPr>
    </w:p>
    <w:p w:rsidR="00AD2EC6" w:rsidRDefault="00AD2EC6" w:rsidP="00B239E6">
      <w:pPr>
        <w:pStyle w:val="ListParagraph"/>
        <w:spacing w:line="360" w:lineRule="auto"/>
        <w:ind w:left="1080"/>
        <w:rPr>
          <w:rFonts w:ascii="Sassoon Infant Std" w:hAnsi="Sassoon Infant Std"/>
          <w:sz w:val="32"/>
        </w:rPr>
      </w:pPr>
    </w:p>
    <w:p w:rsidR="00AD2EC6" w:rsidRDefault="00AD2EC6" w:rsidP="00B239E6">
      <w:pPr>
        <w:pStyle w:val="ListParagraph"/>
        <w:spacing w:line="360" w:lineRule="auto"/>
        <w:ind w:left="1080"/>
        <w:rPr>
          <w:rFonts w:ascii="Sassoon Infant Std" w:hAnsi="Sassoon Infant Std"/>
          <w:sz w:val="32"/>
        </w:rPr>
      </w:pPr>
    </w:p>
    <w:p w:rsidR="00AD2EC6" w:rsidRDefault="00AD2EC6" w:rsidP="00B239E6">
      <w:pPr>
        <w:pStyle w:val="ListParagraph"/>
        <w:spacing w:line="360" w:lineRule="auto"/>
        <w:ind w:left="1080"/>
        <w:rPr>
          <w:rFonts w:ascii="Sassoon Infant Std" w:hAnsi="Sassoon Infant Std"/>
          <w:sz w:val="32"/>
        </w:rPr>
      </w:pPr>
    </w:p>
    <w:p w:rsidR="00AD2EC6" w:rsidRDefault="00AD2EC6" w:rsidP="00B239E6">
      <w:pPr>
        <w:pStyle w:val="ListParagraph"/>
        <w:spacing w:line="360" w:lineRule="auto"/>
        <w:ind w:left="1080"/>
        <w:rPr>
          <w:rFonts w:ascii="Sassoon Infant Std" w:hAnsi="Sassoon Infant Std"/>
          <w:sz w:val="32"/>
        </w:rPr>
      </w:pPr>
    </w:p>
    <w:p w:rsidR="00AD2EC6" w:rsidRDefault="00AD2EC6" w:rsidP="00B239E6">
      <w:pPr>
        <w:pStyle w:val="ListParagraph"/>
        <w:spacing w:line="360" w:lineRule="auto"/>
        <w:ind w:left="1080"/>
        <w:rPr>
          <w:rFonts w:ascii="Sassoon Infant Std" w:hAnsi="Sassoon Infant Std"/>
          <w:sz w:val="32"/>
        </w:rPr>
      </w:pPr>
    </w:p>
    <w:p w:rsidR="00AD2EC6" w:rsidRDefault="00AD2EC6" w:rsidP="00B239E6">
      <w:pPr>
        <w:pStyle w:val="ListParagraph"/>
        <w:spacing w:line="360" w:lineRule="auto"/>
        <w:ind w:left="1080"/>
        <w:rPr>
          <w:rFonts w:ascii="Sassoon Infant Std" w:hAnsi="Sassoon Infant Std"/>
          <w:sz w:val="32"/>
        </w:rPr>
      </w:pPr>
    </w:p>
    <w:p w:rsidR="00AD2EC6" w:rsidRDefault="00AD2EC6" w:rsidP="00B239E6">
      <w:pPr>
        <w:pStyle w:val="ListParagraph"/>
        <w:spacing w:line="360" w:lineRule="auto"/>
        <w:ind w:left="1080"/>
        <w:rPr>
          <w:rFonts w:ascii="Sassoon Infant Std" w:hAnsi="Sassoon Infant Std"/>
          <w:sz w:val="32"/>
        </w:rPr>
      </w:pPr>
    </w:p>
    <w:p w:rsidR="00AD2EC6" w:rsidRDefault="00AD2EC6" w:rsidP="00B239E6">
      <w:pPr>
        <w:pStyle w:val="ListParagraph"/>
        <w:spacing w:line="360" w:lineRule="auto"/>
        <w:ind w:left="1080"/>
        <w:rPr>
          <w:rFonts w:ascii="Sassoon Infant Std" w:hAnsi="Sassoon Infant Std"/>
          <w:sz w:val="32"/>
        </w:rPr>
      </w:pPr>
    </w:p>
    <w:p w:rsidR="00AD2EC6" w:rsidRDefault="00AD2EC6" w:rsidP="00B239E6">
      <w:pPr>
        <w:pStyle w:val="ListParagraph"/>
        <w:spacing w:line="360" w:lineRule="auto"/>
        <w:ind w:left="1080"/>
        <w:rPr>
          <w:rFonts w:ascii="Sassoon Infant Std" w:hAnsi="Sassoon Infant Std"/>
          <w:sz w:val="32"/>
        </w:rPr>
      </w:pPr>
    </w:p>
    <w:p w:rsidR="00AD2EC6" w:rsidRDefault="00AD2EC6" w:rsidP="00B239E6">
      <w:pPr>
        <w:pStyle w:val="ListParagraph"/>
        <w:spacing w:line="360" w:lineRule="auto"/>
        <w:ind w:left="1080"/>
        <w:rPr>
          <w:rFonts w:ascii="Sassoon Infant Std" w:hAnsi="Sassoon Infant Std"/>
          <w:sz w:val="32"/>
        </w:rPr>
      </w:pPr>
    </w:p>
    <w:p w:rsidR="00AD2EC6" w:rsidRDefault="00AD2EC6" w:rsidP="00B239E6">
      <w:pPr>
        <w:pStyle w:val="ListParagraph"/>
        <w:spacing w:line="360" w:lineRule="auto"/>
        <w:ind w:left="1080"/>
        <w:rPr>
          <w:rFonts w:ascii="Sassoon Infant Std" w:hAnsi="Sassoon Infant Std"/>
          <w:sz w:val="32"/>
        </w:rPr>
      </w:pPr>
    </w:p>
    <w:p w:rsidR="00AD2EC6" w:rsidRDefault="00AD2EC6" w:rsidP="00B239E6">
      <w:pPr>
        <w:pStyle w:val="ListParagraph"/>
        <w:spacing w:line="360" w:lineRule="auto"/>
        <w:ind w:left="1080"/>
        <w:rPr>
          <w:rFonts w:ascii="Sassoon Infant Std" w:hAnsi="Sassoon Infant Std"/>
          <w:sz w:val="32"/>
        </w:rPr>
      </w:pPr>
    </w:p>
    <w:p w:rsidR="00B239E6" w:rsidRPr="00AD2EC6" w:rsidRDefault="00B239E6" w:rsidP="00B239E6">
      <w:pPr>
        <w:pStyle w:val="ListParagraph"/>
        <w:spacing w:line="360" w:lineRule="auto"/>
        <w:ind w:left="1080"/>
        <w:rPr>
          <w:rFonts w:ascii="Sassoon Infant Std" w:hAnsi="Sassoon Infant Std"/>
          <w:sz w:val="42"/>
          <w:szCs w:val="42"/>
        </w:rPr>
      </w:pPr>
      <w:r w:rsidRPr="00AD2EC6">
        <w:rPr>
          <w:rFonts w:ascii="Sassoon Infant Std" w:hAnsi="Sassoon Infant Std"/>
          <w:sz w:val="42"/>
          <w:szCs w:val="42"/>
        </w:rPr>
        <w:lastRenderedPageBreak/>
        <w:t>UKS2</w:t>
      </w:r>
    </w:p>
    <w:p w:rsidR="004F2CD3" w:rsidRDefault="004F2CD3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Sleep away from home for 3 nights</w:t>
      </w:r>
    </w:p>
    <w:p w:rsidR="004F2CD3" w:rsidRDefault="004F2CD3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Take part in adventurous activities</w:t>
      </w:r>
    </w:p>
    <w:p w:rsidR="004F2CD3" w:rsidRDefault="004F2CD3" w:rsidP="004F2CD3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Work in a team to achieve something</w:t>
      </w:r>
    </w:p>
    <w:p w:rsidR="004F2CD3" w:rsidRDefault="004F2CD3" w:rsidP="004F2CD3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Try orienteering</w:t>
      </w:r>
    </w:p>
    <w:p w:rsidR="004F2CD3" w:rsidRPr="004F2CD3" w:rsidRDefault="004F2CD3" w:rsidP="004F2CD3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Get drenched</w:t>
      </w:r>
      <w:r w:rsidR="00AD2EC6">
        <w:rPr>
          <w:rFonts w:ascii="Sassoon Infant Std" w:hAnsi="Sassoon Infant Std"/>
          <w:sz w:val="32"/>
        </w:rPr>
        <w:t xml:space="preserve"> in the rain</w:t>
      </w:r>
    </w:p>
    <w:p w:rsidR="00B239E6" w:rsidRDefault="00B239E6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Visit London</w:t>
      </w:r>
    </w:p>
    <w:p w:rsidR="005E11B4" w:rsidRDefault="005E11B4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Go to a restaurant</w:t>
      </w:r>
    </w:p>
    <w:p w:rsidR="00B239E6" w:rsidRDefault="00B239E6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Visit the British museum</w:t>
      </w:r>
    </w:p>
    <w:p w:rsidR="00B239E6" w:rsidRDefault="005E11B4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Go to a West E</w:t>
      </w:r>
      <w:r w:rsidR="00B239E6">
        <w:rPr>
          <w:rFonts w:ascii="Sassoon Infant Std" w:hAnsi="Sassoon Infant Std"/>
          <w:sz w:val="32"/>
        </w:rPr>
        <w:t>nd Show</w:t>
      </w:r>
    </w:p>
    <w:p w:rsidR="00B239E6" w:rsidRDefault="00B239E6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Go on a boat</w:t>
      </w:r>
    </w:p>
    <w:p w:rsidR="00B239E6" w:rsidRDefault="00B239E6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  <w:szCs w:val="32"/>
        </w:rPr>
      </w:pPr>
      <w:r>
        <w:rPr>
          <w:rFonts w:ascii="Sassoon Infant Std" w:hAnsi="Sassoon Infant Std"/>
          <w:sz w:val="32"/>
        </w:rPr>
        <w:t>Go on the London Underground</w:t>
      </w:r>
      <w:r w:rsidRPr="00B239E6">
        <w:rPr>
          <w:rFonts w:ascii="Sassoon Infant Std" w:hAnsi="Sassoon Infant Std"/>
          <w:sz w:val="32"/>
          <w:szCs w:val="32"/>
        </w:rPr>
        <w:t xml:space="preserve"> </w:t>
      </w:r>
    </w:p>
    <w:p w:rsidR="00B239E6" w:rsidRDefault="00B239E6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Go to Young Voices</w:t>
      </w:r>
    </w:p>
    <w:p w:rsidR="004F2CD3" w:rsidRDefault="004F2CD3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Visit a sports stadium</w:t>
      </w:r>
    </w:p>
    <w:p w:rsidR="004F2CD3" w:rsidRDefault="004F2CD3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Visit an art gallery</w:t>
      </w:r>
    </w:p>
    <w:p w:rsidR="004F2CD3" w:rsidRDefault="004F2CD3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Visit the theatre</w:t>
      </w:r>
    </w:p>
    <w:p w:rsidR="004F2CD3" w:rsidRDefault="004F2CD3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Manage a budget</w:t>
      </w:r>
    </w:p>
    <w:p w:rsidR="004F2CD3" w:rsidRDefault="004F2CD3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lastRenderedPageBreak/>
        <w:t>Use tin opener</w:t>
      </w:r>
    </w:p>
    <w:p w:rsidR="004F2CD3" w:rsidRDefault="004F2CD3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Make toast</w:t>
      </w:r>
    </w:p>
    <w:p w:rsidR="004F2CD3" w:rsidRDefault="004F2CD3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Use a microwave</w:t>
      </w:r>
    </w:p>
    <w:p w:rsidR="004F2CD3" w:rsidRDefault="004F2CD3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Try new foods</w:t>
      </w:r>
    </w:p>
    <w:p w:rsidR="004F2CD3" w:rsidRDefault="004F2CD3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Learn a poem by heart</w:t>
      </w:r>
    </w:p>
    <w:p w:rsidR="004F2CD3" w:rsidRDefault="004F2CD3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Sew on a button</w:t>
      </w:r>
    </w:p>
    <w:p w:rsidR="004F2CD3" w:rsidRDefault="004F2CD3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Perform to an audience</w:t>
      </w:r>
    </w:p>
    <w:p w:rsidR="004F2CD3" w:rsidRDefault="004F2CD3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Make a telephone call</w:t>
      </w:r>
    </w:p>
    <w:p w:rsidR="004F2CD3" w:rsidRDefault="004F2CD3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Ride a bike</w:t>
      </w:r>
    </w:p>
    <w:p w:rsidR="004F2CD3" w:rsidRDefault="004F2CD3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Plan a route</w:t>
      </w:r>
    </w:p>
    <w:p w:rsidR="004F2CD3" w:rsidRDefault="004F2CD3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Learn basic road safety</w:t>
      </w:r>
    </w:p>
    <w:p w:rsidR="004F2CD3" w:rsidRDefault="004F2CD3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Visit Bomber command</w:t>
      </w:r>
    </w:p>
    <w:p w:rsidR="004F2CD3" w:rsidRDefault="004F2CD3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Visit a modern farm</w:t>
      </w:r>
    </w:p>
    <w:p w:rsidR="004F2CD3" w:rsidRDefault="004F2CD3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Learn about mental wellbeing and mindfulness through healthy eating, exercise and things like Yoga</w:t>
      </w:r>
    </w:p>
    <w:p w:rsidR="004F2CD3" w:rsidRDefault="004F2CD3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 xml:space="preserve">Learn to play an instrument </w:t>
      </w:r>
    </w:p>
    <w:p w:rsidR="00240ABB" w:rsidRDefault="00240ABB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lastRenderedPageBreak/>
        <w:t>Go to the Cinema</w:t>
      </w:r>
    </w:p>
    <w:p w:rsidR="00240ABB" w:rsidRDefault="00240ABB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 xml:space="preserve">Eat popcorn </w:t>
      </w:r>
    </w:p>
    <w:p w:rsidR="004F2CD3" w:rsidRDefault="004F2CD3" w:rsidP="00B239E6">
      <w:pPr>
        <w:pStyle w:val="ListParagraph"/>
        <w:numPr>
          <w:ilvl w:val="0"/>
          <w:numId w:val="3"/>
        </w:numPr>
        <w:spacing w:line="360" w:lineRule="auto"/>
        <w:rPr>
          <w:rFonts w:ascii="Sassoon Infant Std" w:hAnsi="Sassoon Infant Std"/>
          <w:sz w:val="32"/>
        </w:rPr>
      </w:pPr>
      <w:r>
        <w:rPr>
          <w:rFonts w:ascii="Sassoon Infant Std" w:hAnsi="Sassoon Infant Std"/>
          <w:sz w:val="32"/>
        </w:rPr>
        <w:t>Go swimming</w:t>
      </w:r>
    </w:p>
    <w:p w:rsidR="00B239E6" w:rsidRPr="00AD2EC6" w:rsidRDefault="00B239E6" w:rsidP="00AD2EC6">
      <w:pPr>
        <w:spacing w:line="360" w:lineRule="auto"/>
        <w:ind w:left="720"/>
        <w:rPr>
          <w:rFonts w:ascii="Sassoon Infant Std" w:hAnsi="Sassoon Infant Std"/>
          <w:sz w:val="32"/>
        </w:rPr>
      </w:pPr>
    </w:p>
    <w:sectPr w:rsidR="00B239E6" w:rsidRPr="00AD2EC6" w:rsidSect="00AD2EC6">
      <w:pgSz w:w="8419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2EC6" w:rsidRDefault="00AD2EC6" w:rsidP="00AD2EC6">
      <w:pPr>
        <w:spacing w:after="0" w:line="240" w:lineRule="auto"/>
      </w:pPr>
      <w:r>
        <w:separator/>
      </w:r>
    </w:p>
  </w:endnote>
  <w:endnote w:type="continuationSeparator" w:id="0">
    <w:p w:rsidR="00AD2EC6" w:rsidRDefault="00AD2EC6" w:rsidP="00AD2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2EC6" w:rsidRDefault="00AD2EC6" w:rsidP="00AD2EC6">
      <w:pPr>
        <w:spacing w:after="0" w:line="240" w:lineRule="auto"/>
      </w:pPr>
      <w:r>
        <w:separator/>
      </w:r>
    </w:p>
  </w:footnote>
  <w:footnote w:type="continuationSeparator" w:id="0">
    <w:p w:rsidR="00AD2EC6" w:rsidRDefault="00AD2EC6" w:rsidP="00AD2E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22pt;height:97.5pt" o:bullet="t">
        <v:imagedata r:id="rId1" o:title="Newton on Trent logo"/>
      </v:shape>
    </w:pict>
  </w:numPicBullet>
  <w:abstractNum w:abstractNumId="0" w15:restartNumberingAfterBreak="0">
    <w:nsid w:val="2C631145"/>
    <w:multiLevelType w:val="hybridMultilevel"/>
    <w:tmpl w:val="73A049A2"/>
    <w:lvl w:ilvl="0" w:tplc="19449186">
      <w:start w:val="1"/>
      <w:numFmt w:val="bullet"/>
      <w:lvlText w:val=""/>
      <w:lvlPicBulletId w:val="0"/>
      <w:lvlJc w:val="right"/>
      <w:pPr>
        <w:ind w:left="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AA729D0"/>
    <w:multiLevelType w:val="hybridMultilevel"/>
    <w:tmpl w:val="8B2A4668"/>
    <w:lvl w:ilvl="0" w:tplc="19449186">
      <w:start w:val="1"/>
      <w:numFmt w:val="bullet"/>
      <w:lvlText w:val=""/>
      <w:lvlPicBulletId w:val="0"/>
      <w:lvlJc w:val="righ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683435"/>
    <w:multiLevelType w:val="hybridMultilevel"/>
    <w:tmpl w:val="70D89234"/>
    <w:lvl w:ilvl="0" w:tplc="19449186">
      <w:start w:val="1"/>
      <w:numFmt w:val="bullet"/>
      <w:lvlText w:val=""/>
      <w:lvlPicBulletId w:val="0"/>
      <w:lvlJc w:val="righ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evenAndOddHeaders/>
  <w:bookFoldPrinting/>
  <w:bookFoldPrintingSheets w:val="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10F"/>
    <w:rsid w:val="00240ABB"/>
    <w:rsid w:val="003912F5"/>
    <w:rsid w:val="004F2CD3"/>
    <w:rsid w:val="005E11B4"/>
    <w:rsid w:val="005F7A04"/>
    <w:rsid w:val="006C189A"/>
    <w:rsid w:val="0070410F"/>
    <w:rsid w:val="008472CC"/>
    <w:rsid w:val="009F4942"/>
    <w:rsid w:val="00A20FA3"/>
    <w:rsid w:val="00AD2EC6"/>
    <w:rsid w:val="00AE06B6"/>
    <w:rsid w:val="00B239E6"/>
    <w:rsid w:val="00FF1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C785BA0"/>
  <w15:chartTrackingRefBased/>
  <w15:docId w15:val="{403B4261-8980-4E55-BE81-245A140BE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72C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D2E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2EC6"/>
  </w:style>
  <w:style w:type="paragraph" w:styleId="Footer">
    <w:name w:val="footer"/>
    <w:basedOn w:val="Normal"/>
    <w:link w:val="FooterChar"/>
    <w:uiPriority w:val="99"/>
    <w:unhideWhenUsed/>
    <w:rsid w:val="00AD2E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2E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DD7646BE</Template>
  <TotalTime>140</TotalTime>
  <Pages>10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Robinson</dc:creator>
  <cp:keywords/>
  <dc:description/>
  <cp:lastModifiedBy>Catherine Robinson</cp:lastModifiedBy>
  <cp:revision>8</cp:revision>
  <dcterms:created xsi:type="dcterms:W3CDTF">2020-06-04T10:35:00Z</dcterms:created>
  <dcterms:modified xsi:type="dcterms:W3CDTF">2021-01-18T18:13:00Z</dcterms:modified>
</cp:coreProperties>
</file>