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F64" w:rsidRPr="005A4A30" w:rsidRDefault="003A7A52">
      <w:pPr>
        <w:rPr>
          <w:rFonts w:ascii="Sassoon Infant Std" w:hAnsi="Sassoon Infant Std"/>
          <w:sz w:val="24"/>
        </w:rPr>
      </w:pPr>
      <w:r w:rsidRPr="005A4A30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F8B7CD" wp14:editId="04B0193B">
                <wp:simplePos x="0" y="0"/>
                <wp:positionH relativeFrom="margin">
                  <wp:posOffset>1428750</wp:posOffset>
                </wp:positionH>
                <wp:positionV relativeFrom="paragraph">
                  <wp:posOffset>247650</wp:posOffset>
                </wp:positionV>
                <wp:extent cx="3892550" cy="11430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0" cy="1143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61B" w:rsidRPr="005A4A30" w:rsidRDefault="0093761B" w:rsidP="00A35F64">
                            <w:pPr>
                              <w:jc w:val="center"/>
                              <w:rPr>
                                <w:rFonts w:ascii="Sassoon Infant Std" w:hAnsi="Sassoon Infant Std"/>
                                <w:sz w:val="28"/>
                              </w:rPr>
                            </w:pPr>
                            <w:r w:rsidRPr="005A4A30">
                              <w:rPr>
                                <w:rFonts w:ascii="Sassoon Infant Std" w:hAnsi="Sassoon Infant Std"/>
                                <w:sz w:val="28"/>
                              </w:rPr>
                              <w:t>Newton on Trent Church of England Primary School</w:t>
                            </w:r>
                          </w:p>
                          <w:p w:rsidR="0093761B" w:rsidRPr="005A4A30" w:rsidRDefault="0093761B" w:rsidP="00A35F64">
                            <w:pPr>
                              <w:jc w:val="center"/>
                              <w:rPr>
                                <w:rFonts w:ascii="Sassoon Infant Std" w:hAnsi="Sassoon Infant Std"/>
                                <w:sz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8"/>
                              </w:rPr>
                              <w:t>Transition F</w:t>
                            </w:r>
                            <w:r w:rsidRPr="005A4A30">
                              <w:rPr>
                                <w:rFonts w:ascii="Sassoon Infant Std" w:hAnsi="Sassoon Infant Std"/>
                                <w:sz w:val="28"/>
                              </w:rPr>
                              <w:t>orm for Reception Children from Pre-school settings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8B7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2.5pt;margin-top:19.5pt;width:306.5pt;height:90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" filled="f" stroked="f">
                <v:textbox>
                  <w:txbxContent>
                    <w:p w:rsidR="0093761B" w:rsidRPr="005A4A30" w:rsidRDefault="0093761B" w:rsidP="00A35F64">
                      <w:pPr>
                        <w:jc w:val="center"/>
                        <w:rPr>
                          <w:rFonts w:ascii="Sassoon Infant Std" w:hAnsi="Sassoon Infant Std"/>
                          <w:sz w:val="28"/>
                        </w:rPr>
                      </w:pPr>
                      <w:r w:rsidRPr="005A4A30">
                        <w:rPr>
                          <w:rFonts w:ascii="Sassoon Infant Std" w:hAnsi="Sassoon Infant Std"/>
                          <w:sz w:val="28"/>
                        </w:rPr>
                        <w:t>Newton on Trent Church of England Primary School</w:t>
                      </w:r>
                    </w:p>
                    <w:p w:rsidR="0093761B" w:rsidRPr="005A4A30" w:rsidRDefault="0093761B" w:rsidP="00A35F64">
                      <w:pPr>
                        <w:jc w:val="center"/>
                        <w:rPr>
                          <w:rFonts w:ascii="Sassoon Infant Std" w:hAnsi="Sassoon Infant Std"/>
                          <w:sz w:val="28"/>
                        </w:rPr>
                      </w:pPr>
                      <w:r>
                        <w:rPr>
                          <w:rFonts w:ascii="Sassoon Infant Std" w:hAnsi="Sassoon Infant Std"/>
                          <w:sz w:val="28"/>
                        </w:rPr>
                        <w:t>Transition F</w:t>
                      </w:r>
                      <w:r w:rsidRPr="005A4A30">
                        <w:rPr>
                          <w:rFonts w:ascii="Sassoon Infant Std" w:hAnsi="Sassoon Infant Std"/>
                          <w:sz w:val="28"/>
                        </w:rPr>
                        <w:t>orm for Reception Children from Pre-school settings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35F64" w:rsidRPr="005A4A30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DBC0F5E" wp14:editId="32A695DD">
            <wp:simplePos x="0" y="0"/>
            <wp:positionH relativeFrom="margin">
              <wp:posOffset>5160010</wp:posOffset>
            </wp:positionH>
            <wp:positionV relativeFrom="paragraph">
              <wp:posOffset>314325</wp:posOffset>
            </wp:positionV>
            <wp:extent cx="1214120" cy="504825"/>
            <wp:effectExtent l="0" t="0" r="5080" b="9525"/>
            <wp:wrapTight wrapText="bothSides">
              <wp:wrapPolygon edited="0">
                <wp:start x="0" y="0"/>
                <wp:lineTo x="0" y="21192"/>
                <wp:lineTo x="21351" y="21192"/>
                <wp:lineTo x="21351" y="0"/>
                <wp:lineTo x="0" y="0"/>
              </wp:wrapPolygon>
            </wp:wrapTight>
            <wp:docPr id="80" name="Picture 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36" t="33165" r="30336" b="37347"/>
                    <a:stretch/>
                  </pic:blipFill>
                  <pic:spPr bwMode="auto">
                    <a:xfrm>
                      <a:off x="0" y="0"/>
                      <a:ext cx="1214120" cy="50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F64" w:rsidRPr="005A4A30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BD01DEC" wp14:editId="3A18AA05">
            <wp:simplePos x="0" y="0"/>
            <wp:positionH relativeFrom="margin">
              <wp:posOffset>295275</wp:posOffset>
            </wp:positionH>
            <wp:positionV relativeFrom="paragraph">
              <wp:posOffset>285750</wp:posOffset>
            </wp:positionV>
            <wp:extent cx="1214120" cy="504825"/>
            <wp:effectExtent l="0" t="0" r="5080" b="9525"/>
            <wp:wrapTight wrapText="bothSides">
              <wp:wrapPolygon edited="0">
                <wp:start x="0" y="0"/>
                <wp:lineTo x="0" y="21192"/>
                <wp:lineTo x="21351" y="21192"/>
                <wp:lineTo x="21351" y="0"/>
                <wp:lineTo x="0" y="0"/>
              </wp:wrapPolygon>
            </wp:wrapTight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36" t="33165" r="30336" b="37347"/>
                    <a:stretch/>
                  </pic:blipFill>
                  <pic:spPr bwMode="auto">
                    <a:xfrm>
                      <a:off x="0" y="0"/>
                      <a:ext cx="1214120" cy="50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F64" w:rsidRPr="005A4A30" w:rsidRDefault="00A35F64">
      <w:pPr>
        <w:rPr>
          <w:rFonts w:ascii="Sassoon Infant Std" w:hAnsi="Sassoon Infant Std"/>
          <w:sz w:val="24"/>
        </w:rPr>
      </w:pPr>
      <w:r w:rsidRPr="005A4A30">
        <w:rPr>
          <w:rFonts w:ascii="Sassoon Infant Std" w:hAnsi="Sassoon Infant Std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2E53EAA" wp14:editId="6FA1E6A2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168970" cy="178130"/>
                <wp:effectExtent l="0" t="0" r="3810" b="0"/>
                <wp:wrapSquare wrapText="bothSides"/>
                <wp:docPr id="1" name="Grou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168970" cy="178130"/>
                          <a:chOff x="0" y="0"/>
                          <a:chExt cx="18288" cy="4572"/>
                        </a:xfrm>
                      </wpg:grpSpPr>
                      <wps:wsp>
                        <wps:cNvPr id="2" name="Rectangle 2" hidden="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8288" cy="45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483" y="2189"/>
                            <a:ext cx="480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" name="AutoShape 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-1552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" name="AutoShape 7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-1552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446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963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9" name="AutoShape 1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-590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0" name="AutoShape 11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-590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408" y="2189"/>
                            <a:ext cx="480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2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925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3" name="AutoShape 1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73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4" name="AutoShape 15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373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3371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2888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7" name="AutoShape 1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335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8" name="AutoShape 19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1335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4333" y="2189"/>
                            <a:ext cx="480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850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1" name="AutoShape 2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298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2" name="AutoShape 23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2298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5296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4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813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5" name="AutoShape 2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260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6" name="AutoShape 27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3260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7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259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775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29" name="AutoShape 3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223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0" name="AutoShape 31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4223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7221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2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6738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3" name="AutoShape 3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185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4" name="AutoShape 35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5185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8184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7700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7" name="AutoShape 3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148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8" name="AutoShape 39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6148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146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0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8663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1" name="AutoShape 4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7110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2" name="AutoShape 43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7110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3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109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9625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5" name="AutoShape 4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8073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6" name="AutoShape 47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8073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7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071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8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588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49" name="AutoShape 5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9035" y="2114"/>
                            <a:ext cx="4064" cy="438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0" name="AutoShape 51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9035" y="2036"/>
                            <a:ext cx="4064" cy="438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1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2034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2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1550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3" name="AutoShape 5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9998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4" name="AutoShape 55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9998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2996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6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2513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7" name="AutoShape 5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0960" y="2114"/>
                            <a:ext cx="4064" cy="438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8" name="AutoShape 59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10960" y="2036"/>
                            <a:ext cx="4064" cy="438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9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3959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0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3475" y="0"/>
                            <a:ext cx="480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1" name="AutoShape 6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1923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2" name="AutoShape 63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11923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3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14921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4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4438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5" name="AutoShape 6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2886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6" name="AutoShape 67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12886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7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15884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8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5400" y="0"/>
                            <a:ext cx="480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9" name="AutoShape 7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3848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0" name="AutoShape 71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13848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1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16846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2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6363" y="0"/>
                            <a:ext cx="479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3" name="AutoShape 7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4811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4" name="AutoShape 75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14811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5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809" y="2189"/>
                            <a:ext cx="479" cy="2383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6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7325" y="0"/>
                            <a:ext cx="480" cy="2384"/>
                          </a:xfrm>
                          <a:prstGeom prst="rect">
                            <a:avLst/>
                          </a:prstGeom>
                          <a:solidFill>
                            <a:srgbClr val="00008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7" name="AutoShape 7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5773" y="2114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8" name="AutoShape 79"/>
                        <wps:cNvSpPr>
                          <a:spLocks noChangeArrowheads="1"/>
                        </wps:cNvSpPr>
                        <wps:spPr bwMode="auto">
                          <a:xfrm rot="16200000" flipH="1">
                            <a:off x="15773" y="2036"/>
                            <a:ext cx="4064" cy="437"/>
                          </a:xfrm>
                          <a:custGeom>
                            <a:avLst/>
                            <a:gdLst>
                              <a:gd name="G0" fmla="sin 10800 -11796480"/>
                              <a:gd name="G1" fmla="cos 10800 -11796480"/>
                              <a:gd name="G2" fmla="sin 10800 0"/>
                              <a:gd name="G3" fmla="cos 10800 0"/>
                              <a:gd name="G4" fmla="+- G0 10800 0"/>
                              <a:gd name="G5" fmla="+- G1 10800 0"/>
                              <a:gd name="G6" fmla="+- G2 10800 0"/>
                              <a:gd name="G7" fmla="+- G3 10800 0"/>
                              <a:gd name="G8" fmla="+- 10800 0 0"/>
                              <a:gd name="G9" fmla="+/ G4 G6 2"/>
                              <a:gd name="G10" fmla="+/ G5 G7 2"/>
                              <a:gd name="T0" fmla="*/ 0 w 21600"/>
                              <a:gd name="T1" fmla="*/ 10800 h 21600"/>
                              <a:gd name="T2" fmla="*/ 10800 w 21600"/>
                              <a:gd name="T3" fmla="*/ 10800 h 21600"/>
                              <a:gd name="T4" fmla="*/ 21600 w 21600"/>
                              <a:gd name="T5" fmla="*/ 10800 h 21600"/>
                              <a:gd name="T6" fmla="*/ 3163 w 21600"/>
                              <a:gd name="T7" fmla="*/ 3163 h 21600"/>
                              <a:gd name="T8" fmla="*/ 18437 w 21600"/>
                              <a:gd name="T9" fmla="*/ 184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T6" t="T7" r="T8" b="T9"/>
                            <a:pathLst>
                              <a:path w="21600" h="21600">
                                <a:moveTo>
                                  <a:pt x="0" y="10799"/>
                                </a:moveTo>
                                <a:cubicBezTo>
                                  <a:pt x="0" y="16764"/>
                                  <a:pt x="4835" y="21600"/>
                                  <a:pt x="10800" y="21600"/>
                                </a:cubicBezTo>
                                <a:cubicBezTo>
                                  <a:pt x="16764" y="21599"/>
                                  <a:pt x="21599" y="16764"/>
                                  <a:pt x="21599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0066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0" algn="in">
                                <a:solidFill>
                                  <a:srgbClr val="00008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DEF5FA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B02136" id="Group 1" o:spid="_x0000_s1026" style="position:absolute;margin-left:0;margin-top:0;width:485.75pt;height:14.05pt;z-index:251659264;mso-position-horizontal:center;mso-position-horizontal-relative:margin;mso-position-vertical:top;mso-position-vertical-relative:margin;mso-width-relative:margin;mso-height-relative:margin" coordsize="18288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">
                <o:lock v:ext="edit" aspectratio="t"/>
                <v:rect id="Rectangle 2" o:spid="_x0000_s1027" style="position:absolute;width:18288;height:4572;visibility:hidden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ieg8MA&#10;AADaAAAADwAAAGRycy9kb3ducmV2LnhtbESPQYvCMBSE78L+h/AEb5oqKqUaRXZZUBDdVQ8en82z&#10;LW1eShO1/nuzsOBxmJlvmPmyNZW4U+MKywqGgwgEcWp1wZmC0/G7H4NwHlljZZkUPMnBcvHRmWOi&#10;7YN/6X7wmQgQdgkqyL2vEyldmpNBN7A1cfCutjHog2wyqRt8BLip5CiKptJgwWEhx5o+c0rLw80o&#10;2J/2Mv66HHc/5aZcn/V0vJ1szkr1uu1qBsJT69/h//ZaKxjB35VwA+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ieg8MAAADaAAAADwAAAAAAAAAAAAAAAACYAgAAZHJzL2Rv&#10;d25yZXYueG1sUEsFBgAAAAAEAAQA9QAAAIgDAAAAAA==&#10;" stroked="f">
                  <v:stroke joinstyle="round"/>
                  <v:textbox inset="2.88pt,2.88pt,2.88pt,2.88pt"/>
                </v:rect>
                <v:rect id="Rectangle 3" o:spid="_x0000_s1028" style="position:absolute;left:483;top:2189;width:480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khb8MA&#10;AADaAAAADwAAAGRycy9kb3ducmV2LnhtbESPwWrDMBBE74X8g9hCb7WcBEpxrIQ0UJLmVseHHBdp&#10;a5taKyOpjpOvjwqFHoeZecOUm8n2YiQfOscK5lkOglg703GjoD69P7+CCBHZYO+YFFwpwGY9eyix&#10;MO7CnzRWsREJwqFABW2MQyFl0C1ZDJkbiJP35bzFmKRvpPF4SXDby0Wev0iLHaeFFgfataS/qx+r&#10;4E3zUc/Hw63a7s+3RV/V1w9dK/X0OG1XICJN8T/81z4YBUv4vZJu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khb8MAAADa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rect id="Rectangle 4" o:spid="_x0000_s1029" style="position:absolute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C5G8MA&#10;AADaAAAADwAAAGRycy9kb3ducmV2LnhtbESPwWrDMBBE74X8g9hCb7WcEEpxrIQ0UJLmVseHHBdp&#10;a5taKyOpjpOvjwqFHoeZecOUm8n2YiQfOscK5lkOglg703GjoD69P7+CCBHZYO+YFFwpwGY9eyix&#10;MO7CnzRWsREJwqFABW2MQyFl0C1ZDJkbiJP35bzFmKRvpPF4SXDby0Wev0iLHaeFFgfataS/qx+r&#10;4E3zUc/Hw63a7s+3RV/V1w9dK/X0OG1XICJN8T/81z4YBUv4vZJu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C5G8MAAADa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shape id="AutoShape 6" o:spid="_x0000_s1030" style="position:absolute;left:-1552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ViO8MA&#10;AADaAAAADwAAAGRycy9kb3ducmV2LnhtbESPQWvCQBSE74L/YXlCb2ZToSLRVaQgaREs2h56fGaf&#10;STT7Nu6uGv+9WxB6HGbmG2a26EwjruR8bVnBa5KCIC6srrlU8PO9Gk5A+ICssbFMCu7kYTHv92aY&#10;aXvjLV13oRQRwj5DBVUIbSalLyoy6BPbEkfvYJ3BEKUrpXZ4i3DTyFGajqXBmuNChS29V1Scdhej&#10;wPG6+yrNKN/sT7/n/WdT5Md8otTLoFtOQQTqwn/42f7QCt7g70q8A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ViO8MAAADaAAAADwAAAAAAAAAAAAAAAACYAgAAZHJzL2Rv&#10;d25yZXYueG1sUEsFBgAAAAAEAAQA9QAAAIgDAAAAAA==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7" o:spid="_x0000_s1031" style="position:absolute;left:-1552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n+tsMA&#10;AADaAAAADwAAAGRycy9kb3ducmV2LnhtbESPwWrDMBBE74H+g9hCb7FcU4JxowQ3JCWFXuL0AxZr&#10;a5tYK1dSbPfvq0Cgx2Fm3jDr7Wx6MZLznWUFz0kKgri2uuNGwdf5sMxB+ICssbdMCn7Jw3bzsFhj&#10;oe3EJxqr0IgIYV+ggjaEoZDS1y0Z9IkdiKP3bZ3BEKVrpHY4RbjpZZamK2mw47jQ4kC7lupLdTUK&#10;3M/xrWw+/ccl7A95tX9/yfKTVerpcS5fQQSaw3/43j5qBSu4XYk3QG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7n+tsMAAADaAAAADwAAAAAAAAAAAAAAAACYAgAAZHJzL2Rv&#10;d25yZXYueG1sUEsFBgAAAAAEAAQA9QAAAIgDAAAAAA=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7" o:spid="_x0000_s1032" style="position:absolute;left:1446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InbMMA&#10;AADaAAAADwAAAGRycy9kb3ducmV2LnhtbESPwWrDMBBE74X8g9hCb7WcHNLiWAlpoCTNrY4POS7S&#10;1ja1VkZSHSdfHxUKPQ4z84YpN5PtxUg+dI4VzLMcBLF2puNGQX16f34FESKywd4xKbhSgM169lBi&#10;YdyFP2msYiMShEOBCtoYh0LKoFuyGDI3ECfvy3mLMUnfSOPxkuC2l4s8X0qLHaeFFgfataS/qx+r&#10;4E3zUc/Hw63a7s+3RV/V1w9dK/X0OG1XICJN8T/81z4YBS/weyXd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InbMMAAADa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rect id="Rectangle 8" o:spid="_x0000_s1033" style="position:absolute;left:963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2zHr8A&#10;AADaAAAADwAAAGRycy9kb3ducmV2LnhtbERPy4rCMBTdC/MP4Q6401QXIh3T4gwMPnbWLlxekjtt&#10;meamNLFWv94sBJeH897ko23FQL1vHCtYzBMQxNqZhisF5fl3tgbhA7LB1jEpuJOHPPuYbDA17sYn&#10;GopQiRjCPkUFdQhdKqXXNVn0c9cRR+7P9RZDhH0lTY+3GG5buUySlbTYcGyosaOfmvR/cbUKvjUf&#10;9WLYP4rt7vJYtkV5P+hSqennuP0CEWgMb/HLvTcK4tZ4Jd4AmT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jbMevwAAANoAAAAPAAAAAAAAAAAAAAAAAJgCAABkcnMvZG93bnJl&#10;di54bWxQSwUGAAAAAAQABAD1AAAAhAMAAAAA&#10;" fillcolor="navy" stroked="f" strokecolor="navy" strokeweight="0" insetpen="t">
                  <v:shadow color="#def5fa"/>
                  <v:textbox inset="2.88pt,2.88pt,2.88pt,2.88pt"/>
                </v:rect>
                <v:shape id="AutoShape 10" o:spid="_x0000_s1034" style="position:absolute;left:-590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hoPsQA&#10;AADaAAAADwAAAGRycy9kb3ducmV2LnhtbESPQWvCQBSE7wX/w/KE3upGD8VGN0EESUuhUvXg8Zl9&#10;JtHs27i71fTfu4WCx2FmvmHmeW9acSXnG8sKxqMEBHFpdcOVgt129TIF4QOyxtYyKfglD3k2eJpj&#10;qu2Nv+m6CZWIEPYpKqhD6FIpfVmTQT+yHXH0jtYZDFG6SmqHtwg3rZwkyas02HBcqLGjZU3lefNj&#10;FDj+7NeVmRRfh/P+cvhoy+JUTJV6HvaLGYhAfXiE/9vvWsEb/F2JN0B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4aD7EAAAA2gAAAA8AAAAAAAAAAAAAAAAAmAIAAGRycy9k&#10;b3ducmV2LnhtbFBLBQYAAAAABAAEAPUAAACJAwAAAAA=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11" o:spid="_x0000_s1035" style="position:absolute;left:-590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mbdcMA&#10;AADbAAAADwAAAGRycy9kb3ducmV2LnhtbESPQWvCQBCF74X+h2WE3upGEQmpq9iiouDF2B8wZKdJ&#10;MDub7m41/ffOQfA2w3vz3jeL1eA6daUQW88GJuMMFHHlbcu1ge/z9j0HFROyxc4zGfinCKvl68sC&#10;C+tvfKJrmWolIRwLNNCk1Bdax6ohh3Hse2LRfnxwmGQNtbYBbxLuOj3Nsrl22LI0NNjTV0PVpfxz&#10;BsLv/nNdH+PhkjbbvNzsZtP85I15Gw3rD1CJhvQ0P673VvCFXn6RAf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mbdcMAAADbAAAADwAAAAAAAAAAAAAAAACYAgAAZHJzL2Rv&#10;d25yZXYueG1sUEsFBgAAAAAEAAQA9QAAAIgDAAAAAA=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11" o:spid="_x0000_s1036" style="position:absolute;left:2408;top:2189;width:480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l/7sAA&#10;AADbAAAADwAAAGRycy9kb3ducmV2LnhtbERPTYvCMBC9C/sfwizsTdN6WKQaRYVlXW/WHjwOydgW&#10;m0lpsrX6640geJvH+5zFarCN6KnztWMF6SQBQaydqblUUBx/xjMQPiAbbByTght5WC0/RgvMjLvy&#10;gfo8lCKGsM9QQRVCm0npdUUW/cS1xJE7u85iiLArpenwGsNtI6dJ8i0t1hwbKmxpW5G+5P9WwUbz&#10;Xqf97p6vf0/3aZMXtz9dKPX1OaznIAIN4S1+uXcmzk/h+Us8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pl/7sAAAADbAAAADwAAAAAAAAAAAAAAAACYAgAAZHJzL2Rvd25y&#10;ZXYueG1sUEsFBgAAAAAEAAQA9QAAAIUDAAAAAA==&#10;" fillcolor="navy" stroked="f" strokecolor="navy" strokeweight="0" insetpen="t">
                  <v:shadow color="#def5fa"/>
                  <v:textbox inset="2.88pt,2.88pt,2.88pt,2.88pt"/>
                </v:rect>
                <v:rect id="Rectangle 12" o:spid="_x0000_s1037" style="position:absolute;left:1925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vhmcEA&#10;AADbAAAADwAAAGRycy9kb3ducmV2LnhtbERPO2vDMBDeC/kP4gLZGjkeQnGjhLQQ4nSr66HjIV1t&#10;U+tkLMWvX18VCt3u43ve4TTZVgzU+8axgt02AUGsnWm4UlB+XB6fQPiAbLB1TApm8nA6rh4OmBk3&#10;8jsNRahEDGGfoYI6hC6T0uuaLPqt64gj9+V6iyHCvpKmxzGG21amSbKXFhuODTV29FqT/i7uVsGL&#10;5je9G/KlOF8/l7QtyvmmS6U26+n8DCLQFP7Ff+7cxPkp/P4SD5DH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L4ZnBAAAA2wAAAA8AAAAAAAAAAAAAAAAAmAIAAGRycy9kb3du&#10;cmV2LnhtbFBLBQYAAAAABAAEAPUAAACGAwAAAAA=&#10;" fillcolor="navy" stroked="f" strokecolor="navy" strokeweight="0" insetpen="t">
                  <v:shadow color="#def5fa"/>
                  <v:textbox inset="2.88pt,2.88pt,2.88pt,2.88pt"/>
                </v:rect>
                <v:shape id="AutoShape 14" o:spid="_x0000_s1038" style="position:absolute;left:373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op1MIA&#10;AADbAAAADwAAAGRycy9kb3ducmV2LnhtbERPTWvCQBC9F/wPywje6kaFIqmbUASJUqhUPXgcs9Mk&#10;NTsbd7ea/vuuUPA2j/c5i7w3rbiS841lBZNxAoK4tLrhSsFhv3qeg/ABWWNrmRT8koc8GzwtMNX2&#10;xp903YVKxBD2KSqoQ+hSKX1Zk0E/th1x5L6sMxgidJXUDm8x3LRymiQv0mDDsaHGjpY1lefdj1Hg&#10;+L3fVmZafJzOx8tp05bFdzFXajTs315BBOrDQ/zvXus4fwb3X+IBM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2inUwgAAANsAAAAPAAAAAAAAAAAAAAAAAJgCAABkcnMvZG93&#10;bnJldi54bWxQSwUGAAAAAAQABAD1AAAAhw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15" o:spid="_x0000_s1039" style="position:absolute;left:373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KddsAA&#10;AADbAAAADwAAAGRycy9kb3ducmV2LnhtbERPzYrCMBC+C/sOYYS92VQRKV2jqOii4MW6DzA0Y1ts&#10;Jt0kavftN4LgbT6+35kve9OKOznfWFYwTlIQxKXVDVcKfs67UQbCB2SNrWVS8EcelouPwRxzbR98&#10;onsRKhFD2OeooA6hy6X0ZU0GfWI74shdrDMYInSV1A4fMdy0cpKmM2mw4dhQY0ebmsprcTMK3O9+&#10;vaqO/nAN211WbL+nk+xklfoc9qsvEIH68Ba/3Hsd50/h+Us8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ZKddsAAAADbAAAADwAAAAAAAAAAAAAAAACYAgAAZHJzL2Rvd25y&#10;ZXYueG1sUEsFBgAAAAAEAAQA9QAAAIUDAAAAAA=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15" o:spid="_x0000_s1040" style="position:absolute;left:3371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J57cIA&#10;AADbAAAADwAAAGRycy9kb3ducmV2LnhtbERPTWvCQBC9C/0PyxR6MxuFFkmzii1IbW/GHHocdqdJ&#10;aHY27K4x+uu7BcHbPN7nlJvJ9mIkHzrHChZZDoJYO9Nxo6A+7uYrECEiG+wdk4ILBdisH2YlFsad&#10;+UBjFRuRQjgUqKCNcSikDLoliyFzA3Hifpy3GBP0jTQezync9nKZ5y/SYsepocWB3lvSv9XJKnjT&#10;/KUX4/5abT++r8u+qi+fulbq6XHavoKINMW7+ObemzT/Gf5/SQ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onntwgAAANsAAAAPAAAAAAAAAAAAAAAAAJgCAABkcnMvZG93&#10;bnJldi54bWxQSwUGAAAAAAQABAD1AAAAhwMAAAAA&#10;" fillcolor="navy" stroked="f" strokecolor="navy" strokeweight="0" insetpen="t">
                  <v:shadow color="#def5fa"/>
                  <v:textbox inset="2.88pt,2.88pt,2.88pt,2.88pt"/>
                </v:rect>
                <v:rect id="Rectangle 16" o:spid="_x0000_s1041" style="position:absolute;left:2888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DnmsEA&#10;AADbAAAADwAAAGRycy9kb3ducmV2LnhtbERPPWvDMBDdC/kP4gLZGtkZQnEshzQQmnSr6yHjIV1s&#10;U+tkLNV28uurQqHbPd7n5fvZdmKkwbeOFaTrBASxdqblWkH1eXp+AeEDssHOMSm4k4d9sXjKMTNu&#10;4g8ay1CLGMI+QwVNCH0mpdcNWfRr1xNH7uYGiyHCoZZmwCmG205ukmQrLbYcGxrs6diQ/iq/rYJX&#10;ze86Hc+P8vB2fWy6srpfdKXUajkfdiACzeFf/Oc+mzh/C7+/xANk8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w55rBAAAA2wAAAA8AAAAAAAAAAAAAAAAAmAIAAGRycy9kb3du&#10;cmV2LnhtbFBLBQYAAAAABAAEAPUAAACGAwAAAAA=&#10;" fillcolor="navy" stroked="f" strokecolor="navy" strokeweight="0" insetpen="t">
                  <v:shadow color="#def5fa"/>
                  <v:textbox inset="2.88pt,2.88pt,2.88pt,2.88pt"/>
                </v:rect>
                <v:shape id="AutoShape 18" o:spid="_x0000_s1042" style="position:absolute;left:1335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Ev18IA&#10;AADbAAAADwAAAGRycy9kb3ducmV2LnhtbERPTWvCQBC9F/wPywje6kYPVlI3oQgSpVCpevA4ZqdJ&#10;anY27m41/fddoeBtHu9zFnlvWnEl5xvLCibjBARxaXXDlYLDfvU8B+EDssbWMin4JQ95NnhaYKrt&#10;jT/puguViCHsU1RQh9ClUvqyJoN+bDviyH1ZZzBE6CqpHd5iuGnlNElm0mDDsaHGjpY1lefdj1Hg&#10;+L3fVmZafJzOx8tp05bFdzFXajTs315BBOrDQ/zvXus4/wXuv8QDZ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4S/XwgAAANsAAAAPAAAAAAAAAAAAAAAAAJgCAABkcnMvZG93&#10;bnJldi54bWxQSwUGAAAAAAQABAD1AAAAhw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19" o:spid="_x0000_s1043" style="position:absolute;left:1335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+Xc8MA&#10;AADbAAAADwAAAGRycy9kb3ducmV2LnhtbESPQWvCQBCF74X+h2WE3upGEQmpq9iiouDF2B8wZKdJ&#10;MDub7m41/ffOQfA2w3vz3jeL1eA6daUQW88GJuMMFHHlbcu1ge/z9j0HFROyxc4zGfinCKvl68sC&#10;C+tvfKJrmWolIRwLNNCk1Bdax6ohh3Hse2LRfnxwmGQNtbYBbxLuOj3Nsrl22LI0NNjTV0PVpfxz&#10;BsLv/nNdH+PhkjbbvNzsZtP85I15Gw3rD1CJhvQ0P673VvAFVn6RAf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+Xc8MAAADbAAAADwAAAAAAAAAAAAAAAACYAgAAZHJzL2Rv&#10;d25yZXYueG1sUEsFBgAAAAAEAAQA9QAAAIgDAAAAAA=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19" o:spid="_x0000_s1044" style="position:absolute;left:4333;top:2189;width:480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9z6MIA&#10;AADbAAAADwAAAGRycy9kb3ducmV2LnhtbERPPWvDMBDdA/0P4grdYjkZSuNaCWkhNO0Wx0PHQ7ra&#10;ptbJSIrj5NdXhUC2e7zPKzeT7cVIPnSOFSyyHASxdqbjRkF93M1fQISIbLB3TAouFGCzfpiVWBh3&#10;5gONVWxECuFQoII2xqGQMuiWLIbMDcSJ+3HeYkzQN9J4PKdw28tlnj9Lix2nhhYHem9J/1Ynq+BN&#10;85dejPtrtf34vi77qr586lqpp8dp+woi0hTv4pt7b9L8Ffz/kg6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73PowgAAANsAAAAPAAAAAAAAAAAAAAAAAJgCAABkcnMvZG93&#10;bnJldi54bWxQSwUGAAAAAAQABAD1AAAAhwMAAAAA&#10;" fillcolor="navy" stroked="f" strokecolor="navy" strokeweight="0" insetpen="t">
                  <v:shadow color="#def5fa"/>
                  <v:textbox inset="2.88pt,2.88pt,2.88pt,2.88pt"/>
                </v:rect>
                <v:rect id="Rectangle 20" o:spid="_x0000_s1045" style="position:absolute;left:3850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kQyMAA&#10;AADbAAAADwAAAGRycy9kb3ducmV2LnhtbERPu2rDMBTdC/kHcQPZGtkeQnGjhDQQ6nSr6yHjRbq1&#10;Ta0rY6l+5OujodDxcN7742w7MdLgW8cK0m0Cglg703KtoPq6PL+A8AHZYOeYFCzk4XhYPe0xN27i&#10;TxrLUIsYwj5HBU0IfS6l1w1Z9FvXE0fu2w0WQ4RDLc2AUwy3ncySZCctthwbGuzp3JD+KX+tgjfN&#10;Hzodi3t5er/ds66slquulNqs59MriEBz+Bf/uQujIIvr45f4A+Th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7kQyMAAAADbAAAADwAAAAAAAAAAAAAAAACYAgAAZHJzL2Rvd25y&#10;ZXYueG1sUEsFBgAAAAAEAAQA9QAAAIUDAAAAAA==&#10;" fillcolor="navy" stroked="f" strokecolor="navy" strokeweight="0" insetpen="t">
                  <v:shadow color="#def5fa"/>
                  <v:textbox inset="2.88pt,2.88pt,2.88pt,2.88pt"/>
                </v:rect>
                <v:shape id="AutoShape 22" o:spid="_x0000_s1046" style="position:absolute;left:2298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jYhcQA&#10;AADbAAAADwAAAGRycy9kb3ducmV2LnhtbESPT4vCMBTE7wt+h/CEva2pPSxSjSKCVBF28c/B47N5&#10;ttXmpSZRu99+IyzscZiZ3zCTWWca8SDna8sKhoMEBHFhdc2lgsN++TEC4QOyxsYyKfghD7Np722C&#10;mbZP3tJjF0oRIewzVFCF0GZS+qIig35gW+Lona0zGKJ0pdQOnxFuGpkmyac0WHNcqLClRUXFdXc3&#10;Chxvuu/SpPnX6Xq8ndZNkV/ykVLv/W4+BhGoC//hv/ZKK0iH8PoSf4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o2IXEAAAA2wAAAA8AAAAAAAAAAAAAAAAAmAIAAGRycy9k&#10;b3ducmV2LnhtbFBLBQYAAAAABAAEAPUAAACJAwAAAAA=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23" o:spid="_x0000_s1047" style="position:absolute;left:2298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tqJMIA&#10;AADbAAAADwAAAGRycy9kb3ducmV2LnhtbESP0YrCMBRE3wX/IVzBN00tspRqFBVdXPDF7n7Apbm2&#10;xeamJlmtf28WFnwcZuYMs1z3phV3cr6xrGA2TUAQl1Y3XCn4+T5MMhA+IGtsLZOCJ3lYr4aDJeba&#10;PvhM9yJUIkLY56igDqHLpfRlTQb91HbE0btYZzBE6SqpHT4i3LQyTZIPabDhuFBjR7uaymvxaxS4&#10;23G7qU7+6xr2h6zYf87T7GyVGo/6zQJEoD68w//to1aQpvD3Jf4Au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W2okwgAAANsAAAAPAAAAAAAAAAAAAAAAAJgCAABkcnMvZG93&#10;bnJldi54bWxQSwUGAAAAAAQABAD1AAAAhwMAAAAA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23" o:spid="_x0000_s1048" style="position:absolute;left:5296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uOv8MA&#10;AADbAAAADwAAAGRycy9kb3ducmV2LnhtbESPT4vCMBTE7wt+h/AEb2tqhWWpRlFh8c9taw8eH8mz&#10;LTYvpcnW6qc3Cwt7HGbmN8xyPdhG9NT52rGC2TQBQaydqblUUJy/3j9B+IBssHFMCh7kYb0avS0x&#10;M+7O39TnoRQRwj5DBVUIbSal1xVZ9FPXEkfv6jqLIcqulKbDe4TbRqZJ8iEt1hwXKmxpV5G+5T9W&#10;wVbzSc/6wzPf7C/PtMmLx1EXSk3Gw2YBItAQ/sN/7YNRkM7h90v8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2uOv8MAAADb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rect id="Rectangle 24" o:spid="_x0000_s1049" style="position:absolute;left:4813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IWy8MA&#10;AADbAAAADwAAAGRycy9kb3ducmV2LnhtbESPT4vCMBTE7wt+h/AEb2tqkWWpRlFh8c9taw8eH8mz&#10;LTYvpcnW6qc3Cwt7HGbmN8xyPdhG9NT52rGC2TQBQaydqblUUJy/3j9B+IBssHFMCh7kYb0avS0x&#10;M+7O39TnoRQRwj5DBVUIbSal1xVZ9FPXEkfv6jqLIcqulKbDe4TbRqZJ8iEt1hwXKmxpV5G+5T9W&#10;wVbzSc/6wzPf7C/PtMmLx1EXSk3Gw2YBItAQ/sN/7YNRkM7h90v8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IIWy8MAAADb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shape id="AutoShape 26" o:spid="_x0000_s1050" style="position:absolute;left:3260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PehsUA&#10;AADbAAAADwAAAGRycy9kb3ducmV2LnhtbESPQWvCQBSE7wX/w/KE3urGQEWiaxChpKVgqfXg8Zl9&#10;JjHZt+nuVuO/dwuFHoeZ+YZZ5oPpxIWcbywrmE4SEMSl1Q1XCvZfL09zED4ga+wsk4IbechXo4cl&#10;Ztpe+ZMuu1CJCGGfoYI6hD6T0pc1GfQT2xNH72SdwRClq6R2eI1w08k0SWbSYMNxocaeNjWV7e7H&#10;KHD8PnxUJi22x/bwfXzryuJczJV6HA/rBYhAQ/gP/7VftYL0GX6/xB8gV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E96G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27" o:spid="_x0000_s1051" style="position:absolute;left:3260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BsJ8IA&#10;AADbAAAADwAAAGRycy9kb3ducmV2LnhtbESP0YrCMBRE3wX/IdyFfdN0yyKlGsUVXRR8sfoBl+Zu&#10;W2xuahK1+/dGEHwcZuYMM1v0phU3cr6xrOBrnIAgLq1uuFJwOm5GGQgfkDW2lknBP3lYzIeDGeba&#10;3vlAtyJUIkLY56igDqHLpfRlTQb92HbE0fuzzmCI0lVSO7xHuGllmiQTabDhuFBjR6uaynNxNQrc&#10;ZfuzrPZ+dw7rTVasf7/T7GCV+vzol1MQgfrwDr/aW60gnc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YGwnwgAAANsAAAAPAAAAAAAAAAAAAAAAAJgCAABkcnMvZG93&#10;bnJldi54bWxQSwUGAAAAAAQABAD1AAAAhwMAAAAA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27" o:spid="_x0000_s1052" style="position:absolute;left:6259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CIvMMA&#10;AADbAAAADwAAAGRycy9kb3ducmV2LnhtbESPT4vCMBTE7wt+h/AEb2tqD+5SjaLC4p/b1h48PpJn&#10;W2xeSpOt1U9vFhb2OMzMb5jlerCN6KnztWMFs2kCglg7U3OpoDh/vX+C8AHZYOOYFDzIw3o1elti&#10;Ztydv6nPQykihH2GCqoQ2kxKryuy6KeuJY7e1XUWQ5RdKU2H9wi3jUyTZC4t1hwXKmxpV5G+5T9W&#10;wVbzSc/6wzPf7C/PtMmLx1EXSk3Gw2YBItAQ/sN/7YNRkH7A75f4A+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CIvMMAAADb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rect id="Rectangle 28" o:spid="_x0000_s1053" style="position:absolute;left:5775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8czsAA&#10;AADbAAAADwAAAGRycy9kb3ducmV2LnhtbERPu2rDMBTdC/kHcQPZGtkeQnGjhDQQ6nSr6yHjRbq1&#10;Ta0rY6l+5OujodDxcN7742w7MdLgW8cK0m0Cglg703KtoPq6PL+A8AHZYOeYFCzk4XhYPe0xN27i&#10;TxrLUIsYwj5HBU0IfS6l1w1Z9FvXE0fu2w0WQ4RDLc2AUwy3ncySZCctthwbGuzp3JD+KX+tgjfN&#10;Hzodi3t5er/ds66slquulNqs59MriEBz+Bf/uQujIItj45f4A+Th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8czsAAAADbAAAADwAAAAAAAAAAAAAAAACYAgAAZHJzL2Rvd25y&#10;ZXYueG1sUEsFBgAAAAAEAAQA9QAAAIUDAAAAAA==&#10;" fillcolor="navy" stroked="f" strokecolor="navy" strokeweight="0" insetpen="t">
                  <v:shadow color="#def5fa"/>
                  <v:textbox inset="2.88pt,2.88pt,2.88pt,2.88pt"/>
                </v:rect>
                <v:shape id="AutoShape 30" o:spid="_x0000_s1054" style="position:absolute;left:4223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7Ug8UA&#10;AADbAAAADwAAAGRycy9kb3ducmV2LnhtbESPQWvCQBSE70L/w/IKvemmORQbXUMplCgFRe2hx2f2&#10;maTJvk13txr/vSsUPA4z8w0zzwfTiRM531hW8DxJQBCXVjdcKfjaf4ynIHxA1thZJgUX8pAvHkZz&#10;zLQ985ZOu1CJCGGfoYI6hD6T0pc1GfQT2xNH72idwRClq6R2eI5w08k0SV6kwYbjQo09vddUtrs/&#10;o8Dx57CpTFqsD+3372HVlcVPMVXq6XF4m4EINIR7+L+91ArSV7h9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XtSD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31" o:spid="_x0000_s1055" style="position:absolute;left:4223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HFcAA&#10;AADbAAAADwAAAGRycy9kb3ducmV2LnhtbERPzYrCMBC+C/sOYYS9aaorUrpGcUUXBS+tPsDQzLbF&#10;ZlKTrNa3NwfB48f3v1j1phU3cr6xrGAyTkAQl1Y3XCk4n3ajFIQPyBpby6TgQR5Wy4/BAjNt75zT&#10;rQiViCHsM1RQh9BlUvqyJoN+bDviyP1ZZzBE6CqpHd5juGnlNEnm0mDDsaHGjjY1lZfi3yhw1/3P&#10;ujr6wyVsd2mx/Z1N09wq9Tns198gAvXhLX6591rBV1wfv8QfIJ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HFcAAAADbAAAADwAAAAAAAAAAAAAAAACYAgAAZHJzL2Rvd25y&#10;ZXYueG1sUEsFBgAAAAAEAAQA9QAAAIUDAAAAAA=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31" o:spid="_x0000_s1056" style="position:absolute;left:7221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wjjsMA&#10;AADbAAAADwAAAGRycy9kb3ducmV2LnhtbESPQWvCQBSE7wX/w/KE3uomClKiq6hQtL0Zc/D42H0m&#10;wezbkN3G6K/vCkKPw8x8wyzXg21ET52vHStIJwkIYu1MzaWC4vT18QnCB2SDjWNScCcP69XobYmZ&#10;cTc+Up+HUkQI+wwVVCG0mZReV2TRT1xLHL2L6yyGKLtSmg5vEW4bOU2SubRYc1yosKVdRfqa/1oF&#10;W80/Ou0Pj3yzPz+mTV7cv3Wh1Pt42CxABBrCf/jVPhgFsxSeX+IP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wjjsMAAADb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rect id="Rectangle 32" o:spid="_x0000_s1057" style="position:absolute;left:6738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69+cMA&#10;AADbAAAADwAAAGRycy9kb3ducmV2LnhtbESPT4vCMBTE7wt+h/AEb2tqhWWpRlFh8c9taw8eH8mz&#10;LTYvpcnW6qc3Cwt7HGbmN8xyPdhG9NT52rGC2TQBQaydqblUUJy/3j9B+IBssHFMCh7kYb0avS0x&#10;M+7O39TnoRQRwj5DBVUIbSal1xVZ9FPXEkfv6jqLIcqulKbDe4TbRqZJ8iEt1hwXKmxpV5G+5T9W&#10;wVbzSc/6wzPf7C/PtMmLx1EXSk3Gw2YBItAQ/sN/7YNRME/h90v8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f69+cMAAADb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shape id="AutoShape 34" o:spid="_x0000_s1058" style="position:absolute;left:5185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91tMUA&#10;AADbAAAADwAAAGRycy9kb3ducmV2LnhtbESPT2vCQBTE7wW/w/KE3pqNCiKpq5SCxFKw+OfQ4zP7&#10;TKLZt3F3q/HbuwXB4zAzv2Gm88404kLO15YVDJIUBHFhdc2lgt128TYB4QOyxsYyKbiRh/ms9zLF&#10;TNsrr+myCaWIEPYZKqhCaDMpfVGRQZ/Yljh6B+sMhihdKbXDa4SbRg7TdCwN1hwXKmzps6LitPkz&#10;Chx/dz+lGear/en3vP9qivyYT5R67Xcf7yACdeEZfrSXWsFoBP9f4g+Q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b3W0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35" o:spid="_x0000_s1059" style="position:absolute;left:5185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fBFsQA&#10;AADbAAAADwAAAGRycy9kb3ducmV2LnhtbESPwWrDMBBE74X8g9hCb43cxBTjRglJSYoDvcTtByzW&#10;1jaxVq6k2M7fR4FCj8PMvGFWm8l0YiDnW8sKXuYJCOLK6pZrBd9fh+cMhA/IGjvLpOBKHjbr2cMK&#10;c21HPtFQhlpECPscFTQh9LmUvmrIoJ/bnjh6P9YZDFG6WmqHY4SbTi6S5FUabDkuNNjTe0PVubwY&#10;Be632G3rT388h/0hK/cf6SI7WaWeHqftG4hAU/gP/7ULrWCZwv1L/AF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nwRbEAAAA2wAAAA8AAAAAAAAAAAAAAAAAmAIAAGRycy9k&#10;b3ducmV2LnhtbFBLBQYAAAAABAAEAPUAAACJAwAAAAA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35" o:spid="_x0000_s1060" style="position:absolute;left:8184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cljcQA&#10;AADbAAAADwAAAGRycy9kb3ducmV2LnhtbESPQWvCQBSE7wX/w/IEb3UTpSKpa1ChaHsz5tDjY/c1&#10;Cc2+DdltjP56t1DocZiZb5hNPtpWDNT7xrGCdJ6AINbONFwpKC9vz2sQPiAbbB2Tght5yLeTpw1m&#10;xl35TEMRKhEh7DNUUIfQZVJ6XZNFP3cdcfS+XG8xRNlX0vR4jXDbykWSrKTFhuNCjR0datLfxY9V&#10;sNf8odPhdC92x8/7oi3K27sulZpNx90riEBj+A//tU9GwfIFfr/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XJY3EAAAA2wAAAA8AAAAAAAAAAAAAAAAAmAIAAGRycy9k&#10;b3ducmV2LnhtbFBLBQYAAAAABAAEAPUAAACJAwAAAAA=&#10;" fillcolor="navy" stroked="f" strokecolor="navy" strokeweight="0" insetpen="t">
                  <v:shadow color="#def5fa"/>
                  <v:textbox inset="2.88pt,2.88pt,2.88pt,2.88pt"/>
                </v:rect>
                <v:rect id="Rectangle 36" o:spid="_x0000_s1061" style="position:absolute;left:7700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W7+sQA&#10;AADbAAAADwAAAGRycy9kb3ducmV2LnhtbESPwWrDMBBE74X8g9hAbo3sBEJxowQ3EOr2FteHHhdp&#10;a5taK2Opjp2vrwqBHoeZecPsj5PtxEiDbx0rSNcJCGLtTMu1gurj/PgEwgdkg51jUjCTh+Nh8bDH&#10;zLgrX2gsQy0ihH2GCpoQ+kxKrxuy6NeuJ47elxsshiiHWpoBrxFuO7lJkp202HJcaLCnU0P6u/yx&#10;Cl40v+t0LG5l/vp523RlNb/pSqnVcsqfQQSawn/43i6Mgu0O/r7EHyAP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Fu/rEAAAA2wAAAA8AAAAAAAAAAAAAAAAAmAIAAGRycy9k&#10;b3ducmV2LnhtbFBLBQYAAAAABAAEAPUAAACJAwAAAAA=&#10;" fillcolor="navy" stroked="f" strokecolor="navy" strokeweight="0" insetpen="t">
                  <v:shadow color="#def5fa"/>
                  <v:textbox inset="2.88pt,2.88pt,2.88pt,2.88pt"/>
                </v:rect>
                <v:shape id="AutoShape 38" o:spid="_x0000_s1062" style="position:absolute;left:6148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Rzt8UA&#10;AADbAAAADwAAAGRycy9kb3ducmV2LnhtbESPQWvCQBSE70L/w/IKvemmClaim1AKJYpQUXvo8Zl9&#10;JqnZt+nuVuO/7woFj8PMfMMs8t604kzON5YVPI8SEMSl1Q1XCj7378MZCB+QNbaWScGVPOTZw2CB&#10;qbYX3tJ5FyoRIexTVFCH0KVS+rImg35kO+LoHa0zGKJ0ldQOLxFuWjlOkqk02HBcqLGjt5rK0+7X&#10;KHC87jeVGRcfh9PXz2HVlsV3MVPq6bF/nYMI1Id7+L+91AomL3D7En+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VHO3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39" o:spid="_x0000_s1063" style="position:absolute;left:6148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rLE8AA&#10;AADbAAAADwAAAGRycy9kb3ducmV2LnhtbERPzYrCMBC+C/sOYYS9aaorUrpGcUUXBS+tPsDQzLbF&#10;ZlKTrNa3NwfB48f3v1j1phU3cr6xrGAyTkAQl1Y3XCk4n3ajFIQPyBpby6TgQR5Wy4/BAjNt75zT&#10;rQiViCHsM1RQh9BlUvqyJoN+bDviyP1ZZzBE6CqpHd5juGnlNEnm0mDDsaHGjjY1lZfi3yhw1/3P&#10;ujr6wyVsd2mx/Z1N09wq9Tns198gAvXhLX6591rBVxwbv8QfIJ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2rLE8AAAADbAAAADwAAAAAAAAAAAAAAAACYAgAAZHJzL2Rvd25y&#10;ZXYueG1sUEsFBgAAAAAEAAQA9QAAAIUDAAAAAA=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39" o:spid="_x0000_s1064" style="position:absolute;left:9146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oviMQA&#10;AADbAAAADwAAAGRycy9kb3ducmV2LnhtbESPQWvCQBSE7wX/w/IEb3UThaKpa1ChaHsz5tDjY/c1&#10;Cc2+DdltjP56t1DocZiZb5hNPtpWDNT7xrGCdJ6AINbONFwpKC9vzysQPiAbbB2Tght5yLeTpw1m&#10;xl35TEMRKhEh7DNUUIfQZVJ6XZNFP3cdcfS+XG8xRNlX0vR4jXDbykWSvEiLDceFGjs61KS/ix+r&#10;YK/5Q6fD6V7sjp/3RVuUt3ddKjWbjrtXEIHG8B/+a5+MguUafr/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aL4jEAAAA2wAAAA8AAAAAAAAAAAAAAAAAmAIAAGRycy9k&#10;b3ducmV2LnhtbFBLBQYAAAAABAAEAPUAAACJAwAAAAA=&#10;" fillcolor="navy" stroked="f" strokecolor="navy" strokeweight="0" insetpen="t">
                  <v:shadow color="#def5fa"/>
                  <v:textbox inset="2.88pt,2.88pt,2.88pt,2.88pt"/>
                </v:rect>
                <v:rect id="Rectangle 40" o:spid="_x0000_s1065" style="position:absolute;left:8663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b1aL8A&#10;AADbAAAADwAAAGRycy9kb3ducmV2LnhtbERPy4rCMBTdD/gP4QruxlQRGapRVBAfu+l0MctLcm2L&#10;zU1pYq1+vVkILg/nvVz3thYdtb5yrGAyTkAQa2cqLhTkf/vvHxA+IBusHZOCB3lYrwZfS0yNu/Mv&#10;dVkoRAxhn6KCMoQmldLrkiz6sWuII3dxrcUQYVtI0+I9httaTpNkLi1WHBtKbGhXkr5mN6tgq/ms&#10;J93xmW0O/89pneWPk86VGg37zQJEoD58xG/30SiYxfXxS/wB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ZvVovwAAANsAAAAPAAAAAAAAAAAAAAAAAJgCAABkcnMvZG93bnJl&#10;di54bWxQSwUGAAAAAAQABAD1AAAAhAMAAAAA&#10;" fillcolor="navy" stroked="f" strokecolor="navy" strokeweight="0" insetpen="t">
                  <v:shadow color="#def5fa"/>
                  <v:textbox inset="2.88pt,2.88pt,2.88pt,2.88pt"/>
                </v:rect>
                <v:shape id="AutoShape 42" o:spid="_x0000_s1066" style="position:absolute;left:7110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c9JcQA&#10;AADbAAAADwAAAGRycy9kb3ducmV2LnhtbESPQWsCMRSE74L/ITzBm2YVKbIaRQTZlkKl6sHjc/Pc&#10;Xd28rEmq23/fCAWPw8x8w8yXranFnZyvLCsYDRMQxLnVFRcKDvvNYArCB2SNtWVS8EselotuZ46p&#10;tg/+pvsuFCJC2KeooAyhSaX0eUkG/dA2xNE7W2cwROkKqR0+ItzUcpwkb9JgxXGhxIbWJeXX3Y9R&#10;4Piz3RZmnH2drsfb6aPOs0s2Varfa1czEIHa8Ar/t9+1gskIn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3PSXEAAAA2wAAAA8AAAAAAAAAAAAAAAAAmAIAAGRycy9k&#10;b3ducmV2LnhtbFBLBQYAAAAABAAEAPUAAACJAwAAAAA=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43" o:spid="_x0000_s1067" style="position:absolute;left:7110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SPhMIA&#10;AADbAAAADwAAAGRycy9kb3ducmV2LnhtbESP0YrCMBRE3xf8h3AF39bUIkupRtFFxYV9sfoBl+ba&#10;FpubmmS1/r0RhH0cZuYMM1/2phU3cr6xrGAyTkAQl1Y3XCk4HbefGQgfkDW2lknBgzwsF4OPOeba&#10;3vlAtyJUIkLY56igDqHLpfRlTQb92HbE0TtbZzBE6SqpHd4j3LQyTZIvabDhuFBjR981lZfizyhw&#10;1/16Vf36n0vYbLNis5um2cEqNRr2qxmIQH34D7/be61gmsLrS/wB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hI+EwgAAANsAAAAPAAAAAAAAAAAAAAAAAJgCAABkcnMvZG93&#10;bnJldi54bWxQSwUGAAAAAAQABAD1AAAAhwMAAAAA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43" o:spid="_x0000_s1068" style="position:absolute;left:10109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RrH8QA&#10;AADbAAAADwAAAGRycy9kb3ducmV2LnhtbESPQWvCQBSE7wX/w/IEb3UTLSKpa1ChaHsz5tDjY/c1&#10;Cc2+DdltjP56t1DocZiZb5hNPtpWDNT7xrGCdJ6AINbONFwpKC9vz2sQPiAbbB2Tght5yLeTpw1m&#10;xl35TEMRKhEh7DNUUIfQZVJ6XZNFP3cdcfS+XG8xRNlX0vR4jXDbykWSrKTFhuNCjR0datLfxY9V&#10;sNf8odPhdC92x8/7oi3K27sulZpNx90riEBj+A//tU9GwcsSfr/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0ax/EAAAA2wAAAA8AAAAAAAAAAAAAAAAAmAIAAGRycy9k&#10;b3ducmV2LnhtbFBLBQYAAAAABAAEAPUAAACJAwAAAAA=&#10;" fillcolor="navy" stroked="f" strokecolor="navy" strokeweight="0" insetpen="t">
                  <v:shadow color="#def5fa"/>
                  <v:textbox inset="2.88pt,2.88pt,2.88pt,2.88pt"/>
                </v:rect>
                <v:rect id="Rectangle 44" o:spid="_x0000_s1069" style="position:absolute;left:9625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3za8IA&#10;AADbAAAADwAAAGRycy9kb3ducmV2LnhtbESPQYvCMBSE7wv+h/CEva2pIiLVKLqw6Hrb2oPHR/Js&#10;i81LaWKt/nojLHgcZuYbZrnubS06an3lWMF4lIAg1s5UXCjIjz9fcxA+IBusHZOCO3lYrwYfS0yN&#10;u/EfdVkoRISwT1FBGUKTSul1SRb9yDXE0Tu71mKIsi2kafEW4baWkySZSYsVx4USG/ouSV+yq1Ww&#10;1XzQ427/yDa702NSZ/n9V+dKfQ77zQJEoD68w//tvVEwncLrS/w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XfNrwgAAANsAAAAPAAAAAAAAAAAAAAAAAJgCAABkcnMvZG93&#10;bnJldi54bWxQSwUGAAAAAAQABAD1AAAAhwMAAAAA&#10;" fillcolor="navy" stroked="f" strokecolor="navy" strokeweight="0" insetpen="t">
                  <v:shadow color="#def5fa"/>
                  <v:textbox inset="2.88pt,2.88pt,2.88pt,2.88pt"/>
                </v:rect>
                <v:shape id="AutoShape 46" o:spid="_x0000_s1070" style="position:absolute;left:8073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w7JsUA&#10;AADbAAAADwAAAGRycy9kb3ducmV2LnhtbESPQWvCQBSE70L/w/IKvemmokWim1AKJYpQUXvo8Zl9&#10;JqnZt+nuVuO/7woFj8PMfMMs8t604kzON5YVPI8SEMSl1Q1XCj7378MZCB+QNbaWScGVPOTZw2CB&#10;qbYX3tJ5FyoRIexTVFCH0KVS+rImg35kO+LoHa0zGKJ0ldQOLxFuWjlOkhdpsOG4UGNHbzWVp92v&#10;UeB43W8qMy4+Dqevn8OqLYvvYqbU02P/OgcRqA/38H97qRVMpnD7En+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Dsm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47" o:spid="_x0000_s1071" style="position:absolute;left:8073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+Jh8IA&#10;AADbAAAADwAAAGRycy9kb3ducmV2LnhtbESP0YrCMBRE3wX/IVzBN5sqIqVrFF1UXNgXqx9wae62&#10;xeamm0Stf78RhH0cZuYMs1z3phV3cr6xrGCapCCIS6sbrhRczvtJBsIHZI2tZVLwJA/r1XCwxFzb&#10;B5/oXoRKRAj7HBXUIXS5lL6syaBPbEccvR/rDIYoXSW1w0eEm1bO0nQhDTYcF2rs6LOm8lrcjAL3&#10;e9xuqm//dQ27fVbsDvNZdrJKjUf95gNEoD78h9/to1YwX8DrS/wB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v4mHwgAAANsAAAAPAAAAAAAAAAAAAAAAAJgCAABkcnMvZG93&#10;bnJldi54bWxQSwUGAAAAAAQABAD1AAAAhwMAAAAA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47" o:spid="_x0000_s1072" style="position:absolute;left:11071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9tHMQA&#10;AADbAAAADwAAAGRycy9kb3ducmV2LnhtbESPQWvCQBSE7wX/w/IEb3UTkSqpa1ChaHsz5tDjY/c1&#10;Cc2+DdltjP56t1DocZiZb5hNPtpWDNT7xrGCdJ6AINbONFwpKC9vz2sQPiAbbB2Tght5yLeTpw1m&#10;xl35TEMRKhEh7DNUUIfQZVJ6XZNFP3cdcfS+XG8xRNlX0vR4jXDbykWSvEiLDceFGjs61KS/ix+r&#10;YK/5Q6fD6V7sjp/3RVuUt3ddKjWbjrtXEIHG8B/+a5+MguUKfr/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PbRzEAAAA2wAAAA8AAAAAAAAAAAAAAAAAmAIAAGRycy9k&#10;b3ducmV2LnhtbFBLBQYAAAAABAAEAPUAAACJAwAAAAA=&#10;" fillcolor="navy" stroked="f" strokecolor="navy" strokeweight="0" insetpen="t">
                  <v:shadow color="#def5fa"/>
                  <v:textbox inset="2.88pt,2.88pt,2.88pt,2.88pt"/>
                </v:rect>
                <v:rect id="Rectangle 48" o:spid="_x0000_s1073" style="position:absolute;left:10588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D5br8A&#10;AADbAAAADwAAAGRycy9kb3ducmV2LnhtbERPy4rCMBTdD/gP4QruxlQRGapRVBAfu+l0MctLcm2L&#10;zU1pYq1+vVkILg/nvVz3thYdtb5yrGAyTkAQa2cqLhTkf/vvHxA+IBusHZOCB3lYrwZfS0yNu/Mv&#10;dVkoRAxhn6KCMoQmldLrkiz6sWuII3dxrcUQYVtI0+I9httaTpNkLi1WHBtKbGhXkr5mN6tgq/ms&#10;J93xmW0O/89pneWPk86VGg37zQJEoD58xG/30SiYxbHxS/wB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EPluvwAAANsAAAAPAAAAAAAAAAAAAAAAAJgCAABkcnMvZG93bnJl&#10;di54bWxQSwUGAAAAAAQABAD1AAAAhAMAAAAA&#10;" fillcolor="navy" stroked="f" strokecolor="navy" strokeweight="0" insetpen="t">
                  <v:shadow color="#def5fa"/>
                  <v:textbox inset="2.88pt,2.88pt,2.88pt,2.88pt"/>
                </v:rect>
                <v:shape id="AutoShape 50" o:spid="_x0000_s1074" style="position:absolute;left:9035;top:2114;width:4064;height:438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ExI8UA&#10;AADbAAAADwAAAGRycy9kb3ducmV2LnhtbESPT2sCMRTE70K/Q3gFb5qtSLGrUUqhrFKw+Ofg8bl5&#10;7q5uXtYk6vrtjVDocZiZ3zCTWWtqcSXnK8sK3voJCOLc6ooLBdvNd28EwgdkjbVlUnAnD7PpS2eC&#10;qbY3XtF1HQoRIexTVFCG0KRS+rwkg75vG+LoHawzGKJ0hdQObxFuajlIkndpsOK4UGJDXyXlp/XF&#10;KHD80/4WZpAt96fdeb+o8+yYjZTqvrafYxCB2vAf/mvPtYLhBzy/xB8gp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TEj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56,18438,18444"/>
                </v:shape>
                <v:shape id="AutoShape 51" o:spid="_x0000_s1075" style="position:absolute;left:9035;top:2036;width:4064;height:438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itcAA&#10;AADbAAAADwAAAGRycy9kb3ducmV2LnhtbERPzYrCMBC+C/sOYYS9aaqsUrpGcUUXBS+tPsDQzLbF&#10;ZlKTrNa3NwfB48f3v1j1phU3cr6xrGAyTkAQl1Y3XCk4n3ajFIQPyBpby6TgQR5Wy4/BAjNt75zT&#10;rQiViCHsM1RQh9BlUvqyJoN+bDviyP1ZZzBE6CqpHd5juGnlNEnm0mDDsaHGjjY1lZfi3yhw1/3P&#10;ujr6wyVsd2mx/f2aprlV6nPYr79BBOrDW/xy77WCWVwfv8QfIJ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itcAAAADbAAAADwAAAAAAAAAAAAAAAACYAgAAZHJzL2Rvd25y&#10;ZXYueG1sUEsFBgAAAAAEAAQA9QAAAIUDAAAAAA=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56,18438,18444"/>
                </v:shape>
                <v:rect id="Rectangle 51" o:spid="_x0000_s1076" style="position:absolute;left:12034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PGLsMA&#10;AADbAAAADwAAAGRycy9kb3ducmV2LnhtbESPQWvCQBSE7wX/w/KE3uomglKiq6hQtL0Zc/D42H0m&#10;wezbkN3G6K/vCkKPw8x8wyzXg21ET52vHStIJwkIYu1MzaWC4vT18QnCB2SDjWNScCcP69XobYmZ&#10;cTc+Up+HUkQI+wwVVCG0mZReV2TRT1xLHL2L6yyGKLtSmg5vEW4bOU2SubRYc1yosKVdRfqa/1oF&#10;W80/Ou0Pj3yzPz+mTV7cv3Wh1Pt42CxABBrCf/jVPhgFsxSeX+IP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PGLsMAAADb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rect id="Rectangle 52" o:spid="_x0000_s1077" style="position:absolute;left:11550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FYWcMA&#10;AADbAAAADwAAAGRycy9kb3ducmV2LnhtbESPT4vCMBTE7wt+h/AEb2tqwWWpRlFh8c9taw8eH8mz&#10;LTYvpcnW6qc3Cwt7HGbmN8xyPdhG9NT52rGC2TQBQaydqblUUJy/3j9B+IBssHFMCh7kYb0avS0x&#10;M+7O39TnoRQRwj5DBVUIbSal1xVZ9FPXEkfv6jqLIcqulKbDe4TbRqZJ8iEt1hwXKmxpV5G+5T9W&#10;wVbzSc/6wzPf7C/PtMmLx1EXSk3Gw2YBItAQ/sN/7YNRME/h90v8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FYWcMAAADb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shape id="AutoShape 54" o:spid="_x0000_s1078" style="position:absolute;left:9998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CQFMUA&#10;AADbAAAADwAAAGRycy9kb3ducmV2LnhtbESPQWvCQBSE70L/w/IKvemmikWim1AKJYpQUXvo8Zl9&#10;JqnZt+nuVuO/7woFj8PMfMMs8t604kzON5YVPI8SEMSl1Q1XCj7378MZCB+QNbaWScGVPOTZw2CB&#10;qbYX3tJ5FyoRIexTVFCH0KVS+rImg35kO+LoHa0zGKJ0ldQOLxFuWjlOkhdpsOG4UGNHbzWVp92v&#10;UeB43W8qMy4+Dqevn8OqLYvvYqbU02P/OgcRqA/38H97qRVMJ3D7En+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sJAU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55" o:spid="_x0000_s1079" style="position:absolute;left:9998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ktsQA&#10;AADbAAAADwAAAGRycy9kb3ducmV2LnhtbESPwWrDMBBE74X8g9hCbo3c4BbjRglJSYIDvcTtByzW&#10;1jaxVq6k2M7fV4FCj8PMvGFWm8l0YiDnW8sKnhcJCOLK6pZrBV+fh6cMhA/IGjvLpOBGHjbr2cMK&#10;c21HPtNQhlpECPscFTQh9LmUvmrIoF/Ynjh639YZDFG6WmqHY4SbTi6T5FUabDkuNNjTe0PVpbwa&#10;Be6n2G3rD3+6hP0hK/fHdJmdrVLzx2n7BiLQFP7Df+1CK3hJ4f4l/g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4JLbEAAAA2wAAAA8AAAAAAAAAAAAAAAAAmAIAAGRycy9k&#10;b3ducmV2LnhtbFBLBQYAAAAABAAEAPUAAACJAwAAAAA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55" o:spid="_x0000_s1080" style="position:absolute;left:12996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jALcIA&#10;AADbAAAADwAAAGRycy9kb3ducmV2LnhtbESPQYvCMBSE7wv+h/CEva2pgiLVKLqw6Hrb2oPHR/Js&#10;i81LaWKt/nojLHgcZuYbZrnubS06an3lWMF4lIAg1s5UXCjIjz9fcxA+IBusHZOCO3lYrwYfS0yN&#10;u/EfdVkoRISwT1FBGUKTSul1SRb9yDXE0Tu71mKIsi2kafEW4baWkySZSYsVx4USG/ouSV+yq1Ww&#10;1XzQ427/yDa702NSZ/n9V+dKfQ77zQJEoD68w//tvVEwncLrS/w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yMAtwgAAANsAAAAPAAAAAAAAAAAAAAAAAJgCAABkcnMvZG93&#10;bnJldi54bWxQSwUGAAAAAAQABAD1AAAAhwMAAAAA&#10;" fillcolor="navy" stroked="f" strokecolor="navy" strokeweight="0" insetpen="t">
                  <v:shadow color="#def5fa"/>
                  <v:textbox inset="2.88pt,2.88pt,2.88pt,2.88pt"/>
                </v:rect>
                <v:rect id="Rectangle 56" o:spid="_x0000_s1081" style="position:absolute;left:12513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peWsQA&#10;AADbAAAADwAAAGRycy9kb3ducmV2LnhtbESPwWrDMBBE74X8g9hAbo3sQEJxowQ3EOr2FteHHhdp&#10;a5taK2Opjp2vrwqBHoeZecPsj5PtxEiDbx0rSNcJCGLtTMu1gurj/PgEwgdkg51jUjCTh+Nh8bDH&#10;zLgrX2gsQy0ihH2GCpoQ+kxKrxuy6NeuJ47elxsshiiHWpoBrxFuO7lJkp202HJcaLCnU0P6u/yx&#10;Cl40v+t0LG5l/vp523RlNb/pSqnVcsqfQQSawn/43i6Mgu0O/r7EHyAP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aXlrEAAAA2wAAAA8AAAAAAAAAAAAAAAAAmAIAAGRycy9k&#10;b3ducmV2LnhtbFBLBQYAAAAABAAEAPUAAACJAwAAAAA=&#10;" fillcolor="navy" stroked="f" strokecolor="navy" strokeweight="0" insetpen="t">
                  <v:shadow color="#def5fa"/>
                  <v:textbox inset="2.88pt,2.88pt,2.88pt,2.88pt"/>
                </v:rect>
                <v:shape id="AutoShape 58" o:spid="_x0000_s1082" style="position:absolute;left:10960;top:2114;width:4064;height:438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uWF8UA&#10;AADbAAAADwAAAGRycy9kb3ducmV2LnhtbESPQWvCQBSE70L/w/IKvemmglaim1AKJYpQUXvo8Zl9&#10;JqnZt+nuVuO/7woFj8PMfMMs8t604kzON5YVPI8SEMSl1Q1XCj7378MZCB+QNbaWScGVPOTZw2CB&#10;qbYX3tJ5FyoRIexTVFCH0KVS+rImg35kO+LoHa0zGKJ0ldQOLxFuWjlOkqk02HBcqLGjt5rK0+7X&#10;KHC87jeVGRcfh9PXz2HVlsV3MVPq6bF/nYMI1Id7+L+91AomL3D7En+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i5YX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56,18438,18444"/>
                </v:shape>
                <v:shape id="AutoShape 59" o:spid="_x0000_s1083" style="position:absolute;left:10960;top:2036;width:4064;height:438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Uus8AA&#10;AADbAAAADwAAAGRycy9kb3ducmV2LnhtbERPzYrCMBC+C/sOYYS9aaqsUrpGcUUXBS+tPsDQzLbF&#10;ZlKTrNa3NwfB48f3v1j1phU3cr6xrGAyTkAQl1Y3XCk4n3ajFIQPyBpby6TgQR5Wy4/BAjNt75zT&#10;rQiViCHsM1RQh9BlUvqyJoN+bDviyP1ZZzBE6CqpHd5juGnlNEnm0mDDsaHGjjY1lZfi3yhw1/3P&#10;ujr6wyVsd2mx/f2aprlV6nPYr79BBOrDW/xy77WCWRwbv8QfIJ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rUus8AAAADbAAAADwAAAAAAAAAAAAAAAACYAgAAZHJzL2Rvd25y&#10;ZXYueG1sUEsFBgAAAAAEAAQA9QAAAIUDAAAAAA=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56,18438,18444"/>
                </v:shape>
                <v:rect id="Rectangle 59" o:spid="_x0000_s1084" style="position:absolute;left:13959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XKKMQA&#10;AADbAAAADwAAAGRycy9kb3ducmV2LnhtbESPQWvCQBSE7wX/w/IEb3UTwaKpa1ChaHsz5tDjY/c1&#10;Cc2+DdltjP56t1DocZiZb5hNPtpWDNT7xrGCdJ6AINbONFwpKC9vzysQPiAbbB2Tght5yLeTpw1m&#10;xl35TEMRKhEh7DNUUIfQZVJ6XZNFP3cdcfS+XG8xRNlX0vR4jXDbykWSvEiLDceFGjs61KS/ix+r&#10;YK/5Q6fD6V7sjp/3RVuUt3ddKjWbjrtXEIHG8B/+a5+MguUafr/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6FyijEAAAA2wAAAA8AAAAAAAAAAAAAAAAAmAIAAGRycy9k&#10;b3ducmV2LnhtbFBLBQYAAAAABAAEAPUAAACJAwAAAAA=&#10;" fillcolor="navy" stroked="f" strokecolor="navy" strokeweight="0" insetpen="t">
                  <v:shadow color="#def5fa"/>
                  <v:textbox inset="2.88pt,2.88pt,2.88pt,2.88pt"/>
                </v:rect>
                <v:rect id="Rectangle 60" o:spid="_x0000_s1085" style="position:absolute;left:13475;width:480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OpCMAA&#10;AADbAAAADwAAAGRycy9kb3ducmV2LnhtbERPPW/CMBDdK/EfrENiKw4MUZViECChpt2aZuh4so8k&#10;Ij5HsQlJfj0eKnV8et+7w2hbMVDvG8cKNusEBLF2puFKQflzeX0D4QOywdYxKZjIw2G/eNlhZtyD&#10;v2koQiViCPsMFdQhdJmUXtdk0a9dRxy5q+sthgj7SpoeHzHctnKbJKm02HBsqLGjc036VtytgpPm&#10;L70Z8rk4fvzO27Yop09dKrVajsd3EIHG8C/+c+dGQRrXxy/xB8j9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dOpCMAAAADbAAAADwAAAAAAAAAAAAAAAACYAgAAZHJzL2Rvd25y&#10;ZXYueG1sUEsFBgAAAAAEAAQA9QAAAIUDAAAAAA==&#10;" fillcolor="navy" stroked="f" strokecolor="navy" strokeweight="0" insetpen="t">
                  <v:shadow color="#def5fa"/>
                  <v:textbox inset="2.88pt,2.88pt,2.88pt,2.88pt"/>
                </v:rect>
                <v:shape id="AutoShape 62" o:spid="_x0000_s1086" style="position:absolute;left:11923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JhRcUA&#10;AADbAAAADwAAAGRycy9kb3ducmV2LnhtbESPQWvCQBSE74X+h+UVequb5CAhdRURJJZCi9qDx2f2&#10;mUSzb+Pu1qT/visUehxm5htmthhNJ27kfGtZQTpJQBBXVrdcK/jar19yED4ga+wsk4If8rCYPz7M&#10;sNB24C3ddqEWEcK+QAVNCH0hpa8aMugntieO3sk6gyFKV0vtcIhw08ksSabSYMtxocGeVg1Vl923&#10;UeD4ffysTVZ+HC+H6/Gtq8pzmSv1/DQuX0EEGsN/+K+90QqmKdy/xB8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QmFF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63" o:spid="_x0000_s1087" style="position:absolute;left:11923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HT5MIA&#10;AADbAAAADwAAAGRycy9kb3ducmV2LnhtbESP0YrCMBRE3wX/IdyFfdN0yyKlGsUVXRR8sfoBl+Zu&#10;W2xuahK1+/dGEHwcZuYMM1v0phU3cr6xrOBrnIAgLq1uuFJwOm5GGQgfkDW2lknBP3lYzIeDGeba&#10;3vlAtyJUIkLY56igDqHLpfRlTQb92HbE0fuzzmCI0lVSO7xHuGllmiQTabDhuFBjR6uaynNxNQrc&#10;ZfuzrPZ+dw7rTVasf7/T7GCV+vzol1MQgfrwDr/aW61gksL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MdPkwgAAANsAAAAPAAAAAAAAAAAAAAAAAJgCAABkcnMvZG93&#10;bnJldi54bWxQSwUGAAAAAAQABAD1AAAAhwMAAAAA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63" o:spid="_x0000_s1088" style="position:absolute;left:14921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E3f8QA&#10;AADbAAAADwAAAGRycy9kb3ducmV2LnhtbESPwWrDMBBE74X8g9hAbo3sBEJxowQ3EOr2FteHHhdp&#10;a5taK2Opjp2vrwqBHoeZecPsj5PtxEiDbx0rSNcJCGLtTMu1gurj/PgEwgdkg51jUjCTh+Nh8bDH&#10;zLgrX2gsQy0ihH2GCpoQ+kxKrxuy6NeuJ47elxsshiiHWpoBrxFuO7lJkp202HJcaLCnU0P6u/yx&#10;Cl40v+t0LG5l/vp523RlNb/pSqnVcsqfQQSawn/43i6Mgt0W/r7EHyAP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BN3/EAAAA2wAAAA8AAAAAAAAAAAAAAAAAmAIAAGRycy9k&#10;b3ducmV2LnhtbFBLBQYAAAAABAAEAPUAAACJAwAAAAA=&#10;" fillcolor="navy" stroked="f" strokecolor="navy" strokeweight="0" insetpen="t">
                  <v:shadow color="#def5fa"/>
                  <v:textbox inset="2.88pt,2.88pt,2.88pt,2.88pt"/>
                </v:rect>
                <v:rect id="Rectangle 64" o:spid="_x0000_s1089" style="position:absolute;left:14438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ivC8QA&#10;AADbAAAADwAAAGRycy9kb3ducmV2LnhtbESPwWrDMBBE74X8g9hAbo3sEEJxowQ3EOr2FteHHhdp&#10;a5taK2Opjp2vrwqBHoeZecPsj5PtxEiDbx0rSNcJCGLtTMu1gurj/PgEwgdkg51jUjCTh+Nh8bDH&#10;zLgrX2gsQy0ihH2GCpoQ+kxKrxuy6NeuJ47elxsshiiHWpoBrxFuO7lJkp202HJcaLCnU0P6u/yx&#10;Cl40v+t0LG5l/vp523RlNb/pSqnVcsqfQQSawn/43i6Mgt0W/r7EHyAP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7orwvEAAAA2wAAAA8AAAAAAAAAAAAAAAAAmAIAAGRycy9k&#10;b3ducmV2LnhtbFBLBQYAAAAABAAEAPUAAACJAwAAAAA=&#10;" fillcolor="navy" stroked="f" strokecolor="navy" strokeweight="0" insetpen="t">
                  <v:shadow color="#def5fa"/>
                  <v:textbox inset="2.88pt,2.88pt,2.88pt,2.88pt"/>
                </v:rect>
                <v:shape id="AutoShape 66" o:spid="_x0000_s1090" style="position:absolute;left:12886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lnRsQA&#10;AADbAAAADwAAAGRycy9kb3ducmV2LnhtbESPQWvCQBSE70L/w/IK3nRTQZHoJohQUim01Pbg8Zl9&#10;JtHs23R31fjv3ULB4zAz3zDLvDetuJDzjWUFL+MEBHFpdcOVgp/v19EchA/IGlvLpOBGHvLsabDE&#10;VNsrf9FlGyoRIexTVFCH0KVS+rImg35sO+LoHawzGKJ0ldQOrxFuWjlJkpk02HBcqLGjdU3laXs2&#10;Chy/95+VmRQf+9Pud79py+JYzJUaPverBYhAfXiE/9tvWsFsCn9f4g+Q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5Z0bEAAAA2wAAAA8AAAAAAAAAAAAAAAAAmAIAAGRycy9k&#10;b3ducmV2LnhtbFBLBQYAAAAABAAEAPUAAACJAwAAAAA=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67" o:spid="_x0000_s1091" style="position:absolute;left:12886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rV58IA&#10;AADbAAAADwAAAGRycy9kb3ducmV2LnhtbESP0YrCMBRE3xf8h3AF39ZUkVKqUXRRUdgXqx9waa5t&#10;sbmpSVbr35uFhX0cZuYMs1j1phUPcr6xrGAyTkAQl1Y3XCm4nHefGQgfkDW2lknBizysloOPBeba&#10;PvlEjyJUIkLY56igDqHLpfRlTQb92HbE0btaZzBE6SqpHT4j3LRymiSpNNhwXKixo6+aylvxYxS4&#10;+2Gzrr798Ra2u6zY7mfT7GSVGg379RxEoD78h//aB60gTeH3S/wBcvk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CtXnwgAAANsAAAAPAAAAAAAAAAAAAAAAAJgCAABkcnMvZG93&#10;bnJldi54bWxQSwUGAAAAAAQABAD1AAAAhwMAAAAA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67" o:spid="_x0000_s1092" style="position:absolute;left:15884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oxfMIA&#10;AADbAAAADwAAAGRycy9kb3ducmV2LnhtbESPQYvCMBSE7wv+h/CEva2pHlSqUXRh0fW2tQePj+TZ&#10;FpuX0sRa/fVGWPA4zMw3zHLd21p01PrKsYLxKAFBrJ2puFCQH3++5iB8QDZYOyYFd/KwXg0+lpga&#10;d+M/6rJQiAhhn6KCMoQmldLrkiz6kWuIo3d2rcUQZVtI0+Itwm0tJ0kylRYrjgslNvRdkr5kV6tg&#10;q/mgx93+kW12p8ekzvL7r86V+hz2mwWIQH14h//be6NgOoPXl/gD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OjF8wgAAANsAAAAPAAAAAAAAAAAAAAAAAJgCAABkcnMvZG93&#10;bnJldi54bWxQSwUGAAAAAAQABAD1AAAAhwMAAAAA&#10;" fillcolor="navy" stroked="f" strokecolor="navy" strokeweight="0" insetpen="t">
                  <v:shadow color="#def5fa"/>
                  <v:textbox inset="2.88pt,2.88pt,2.88pt,2.88pt"/>
                </v:rect>
                <v:rect id="Rectangle 68" o:spid="_x0000_s1093" style="position:absolute;left:15400;width:480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WlDsAA&#10;AADbAAAADwAAAGRycy9kb3ducmV2LnhtbERPPW/CMBDdK/EfrENiKw4MUZViECChpt2aZuh4so8k&#10;Ij5HsQlJfj0eKnV8et+7w2hbMVDvG8cKNusEBLF2puFKQflzeX0D4QOywdYxKZjIw2G/eNlhZtyD&#10;v2koQiViCPsMFdQhdJmUXtdk0a9dRxy5q+sthgj7SpoeHzHctnKbJKm02HBsqLGjc036VtytgpPm&#10;L70Z8rk4fvzO27Yop09dKrVajsd3EIHG8C/+c+dGQRrHxi/xB8j9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6WlDsAAAADbAAAADwAAAAAAAAAAAAAAAACYAgAAZHJzL2Rvd25y&#10;ZXYueG1sUEsFBgAAAAAEAAQA9QAAAIUDAAAAAA==&#10;" fillcolor="navy" stroked="f" strokecolor="navy" strokeweight="0" insetpen="t">
                  <v:shadow color="#def5fa"/>
                  <v:textbox inset="2.88pt,2.88pt,2.88pt,2.88pt"/>
                </v:rect>
                <v:shape id="AutoShape 70" o:spid="_x0000_s1094" style="position:absolute;left:13848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RtQ8QA&#10;AADbAAAADwAAAGRycy9kb3ducmV2LnhtbESPQWsCMRSE74L/ITyhN83qQezWKCLIWoSKtocen5vn&#10;7urmZU2ibv+9EQoeh5n5hpnOW1OLGzlfWVYwHCQgiHOrKy4U/Hyv+hMQPiBrrC2Tgj/yMJ91O1NM&#10;tb3zjm77UIgIYZ+igjKEJpXS5yUZ9APbEEfvaJ3BEKUrpHZ4j3BTy1GSjKXBiuNCiQ0tS8rP+6tR&#10;4HjTbgszyr4O59/L4bPOs1M2Ueqt1y4+QARqwyv8315rBeN3eH6JP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0bUPEAAAA2wAAAA8AAAAAAAAAAAAAAAAAmAIAAGRycy9k&#10;b3ducmV2LnhtbFBLBQYAAAAABAAEAPUAAACJAwAAAAA=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71" o:spid="_x0000_s1095" style="position:absolute;left:13848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+1cAA&#10;AADbAAAADwAAAGRycy9kb3ducmV2LnhtbERPzYrCMBC+C/sOYYS9aaosWrpGcUUXBS+tPsDQzLbF&#10;ZlKTrNa3NwfB48f3v1j1phU3cr6xrGAyTkAQl1Y3XCk4n3ajFIQPyBpby6TgQR5Wy4/BAjNt75zT&#10;rQiViCHsM1RQh9BlUvqyJoN+bDviyP1ZZzBE6CqpHd5juGnlNElm0mDDsaHGjjY1lZfi3yhw1/3P&#10;ujr6wyVsd2mx/f2aprlV6nPYr79BBOrDW/xy77WCeVwfv8QfIJ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3Z+1cAAAADbAAAADwAAAAAAAAAAAAAAAACYAgAAZHJzL2Rvd25y&#10;ZXYueG1sUEsFBgAAAAAEAAQA9QAAAIUDAAAAAA=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71" o:spid="_x0000_s1096" style="position:absolute;left:16846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aaTsMA&#10;AADbAAAADwAAAGRycy9kb3ducmV2LnhtbESPQWvCQBSE7wX/w/KE3uomHrREV1GhaHsz5uDxsftM&#10;gtm3IbuN0V/fFYQeh5n5hlmuB9uInjpfO1aQThIQxNqZmksFxenr4xOED8gGG8ek4E4e1qvR2xIz&#10;4258pD4PpYgQ9hkqqEJoMym9rsiin7iWOHoX11kMUXalNB3eItw2cpokM2mx5rhQYUu7ivQ1/7UK&#10;tpp/dNofHvlmf35Mm7y4f+tCqffxsFmACDSE//CrfTAK5ik8v8Qf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0aaTsMAAADb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rect id="Rectangle 72" o:spid="_x0000_s1097" style="position:absolute;left:16363;width:479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QEOcMA&#10;AADbAAAADwAAAGRycy9kb3ducmV2LnhtbESPT4vCMBTE7wt+h/AEb2tqD+5SjaLC4p/b1h48PpJn&#10;W2xeSpOt1U9vFhb2OMzMb5jlerCN6KnztWMFs2kCglg7U3OpoDh/vX+C8AHZYOOYFDzIw3o1elti&#10;Ztydv6nPQykihH2GCqoQ2kxKryuy6KeuJY7e1XUWQ5RdKU2H9wi3jUyTZC4t1hwXKmxpV5G+5T9W&#10;wVbzSc/6wzPf7C/PtMmLx1EXSk3Gw2YBItAQ/sN/7YNR8JHC75f4A+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QEOcMAAADbAAAADwAAAAAAAAAAAAAAAACYAgAAZHJzL2Rv&#10;d25yZXYueG1sUEsFBgAAAAAEAAQA9QAAAIgDAAAAAA==&#10;" fillcolor="navy" stroked="f" strokecolor="navy" strokeweight="0" insetpen="t">
                  <v:shadow color="#def5fa"/>
                  <v:textbox inset="2.88pt,2.88pt,2.88pt,2.88pt"/>
                </v:rect>
                <v:shape id="AutoShape 74" o:spid="_x0000_s1098" style="position:absolute;left:14811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XMdMUA&#10;AADbAAAADwAAAGRycy9kb3ducmV2LnhtbESPQWvCQBSE70L/w/IKvemmClaim1AKJYpQUXvo8Zl9&#10;JqnZt+nuVuO/7woFj8PMfMMs8t604kzON5YVPI8SEMSl1Q1XCj7378MZCB+QNbaWScGVPOTZw2CB&#10;qbYX3tJ5FyoRIexTVFCH0KVS+rImg35kO+LoHa0zGKJ0ldQOLxFuWjlOkqk02HBcqLGjt5rK0+7X&#10;KHC87jeVGRcfh9PXz2HVlsV3MVPq6bF/nYMI1Id7+L+91ApeJnD7En+A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cx0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75" o:spid="_x0000_s1099" style="position:absolute;left:14811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141sQA&#10;AADbAAAADwAAAGRycy9kb3ducmV2LnhtbESPwWrDMBBE74X8g9hCbo3cYFrjRglJSYIDvcTtByzW&#10;1jaxVq6k2M7fV4FCj8PMvGFWm8l0YiDnW8sKnhcJCOLK6pZrBV+fh6cMhA/IGjvLpOBGHjbr2cMK&#10;c21HPtNQhlpECPscFTQh9LmUvmrIoF/Ynjh639YZDFG6WmqHY4SbTi6T5EUabDkuNNjTe0PVpbwa&#10;Be6n2G3rD3+6hP0hK/fHdJmdrVLzx2n7BiLQFP7Df+1CK3hN4f4l/g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NeNbEAAAA2wAAAA8AAAAAAAAAAAAAAAAAmAIAAGRycy9k&#10;b3ducmV2LnhtbFBLBQYAAAAABAAEAPUAAACJAwAAAAA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rect id="Rectangle 75" o:spid="_x0000_s1100" style="position:absolute;left:17809;top:2189;width:479;height:2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2cTcQA&#10;AADbAAAADwAAAGRycy9kb3ducmV2LnhtbESPQWvCQBSE7wX/w/IEb3UTwSqpa1ChaHsz5tDjY/c1&#10;Cc2+DdltjP56t1DocZiZb5hNPtpWDNT7xrGCdJ6AINbONFwpKC9vz2sQPiAbbB2Tght5yLeTpw1m&#10;xl35TEMRKhEh7DNUUIfQZVJ6XZNFP3cdcfS+XG8xRNlX0vR4jXDbykWSvEiLDceFGjs61KS/ix+r&#10;YK/5Q6fD6V7sjp/3RVuUt3ddKjWbjrtXEIHG8B/+a5+MgtUSfr/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9nE3EAAAA2wAAAA8AAAAAAAAAAAAAAAAAmAIAAGRycy9k&#10;b3ducmV2LnhtbFBLBQYAAAAABAAEAPUAAACJAwAAAAA=&#10;" fillcolor="navy" stroked="f" strokecolor="navy" strokeweight="0" insetpen="t">
                  <v:shadow color="#def5fa"/>
                  <v:textbox inset="2.88pt,2.88pt,2.88pt,2.88pt"/>
                </v:rect>
                <v:rect id="Rectangle 76" o:spid="_x0000_s1101" style="position:absolute;left:17325;width:480;height:2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8COsIA&#10;AADbAAAADwAAAGRycy9kb3ducmV2LnhtbESPQYvCMBSE7wv+h/CEva2pHlSqUXRh0fW2tQePj+TZ&#10;FpuX0sRa/fVGWPA4zMw3zHLd21p01PrKsYLxKAFBrJ2puFCQH3++5iB8QDZYOyYFd/KwXg0+lpga&#10;d+M/6rJQiAhhn6KCMoQmldLrkiz6kWuIo3d2rcUQZVtI0+Itwm0tJ0kylRYrjgslNvRdkr5kV6tg&#10;q/mgx93+kW12p8ekzvL7r86V+hz2mwWIQH14h//be6NgNoXXl/gD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rwI6wgAAANsAAAAPAAAAAAAAAAAAAAAAAJgCAABkcnMvZG93&#10;bnJldi54bWxQSwUGAAAAAAQABAD1AAAAhwMAAAAA&#10;" fillcolor="navy" stroked="f" strokecolor="navy" strokeweight="0" insetpen="t">
                  <v:shadow color="#def5fa"/>
                  <v:textbox inset="2.88pt,2.88pt,2.88pt,2.88pt"/>
                </v:rect>
                <v:shape id="AutoShape 78" o:spid="_x0000_s1102" style="position:absolute;left:15773;top:2114;width:4064;height:437;rotation:9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7Kd8UA&#10;AADbAAAADwAAAGRycy9kb3ducmV2LnhtbESPQWvCQBSE70L/w/IK3nRTDyrRTRChpFJoqe3B4zP7&#10;TKLZt+nuqvHfu4WCx2FmvmGWeW9acSHnG8sKXsYJCOLS6oYrBT/fr6M5CB+QNbaWScGNPOTZ02CJ&#10;qbZX/qLLNlQiQtinqKAOoUul9GVNBv3YdsTRO1hnMETpKqkdXiPctHKSJFNpsOG4UGNH65rK0/Zs&#10;FDh+7z8rMyk+9qfd737TlsWxmCs1fO5XCxCB+vAI/7fftILZDP6+xB8g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sp3xQAAANsAAAAPAAAAAAAAAAAAAAAAAJgCAABkcnMv&#10;ZG93bnJldi54bWxQSwUGAAAAAAQABAD1AAAAigMAAAAA&#10;" path="m,10799v,5965,4835,10801,10800,10801c16764,21599,21599,16764,21599,10800l,10799xe" fillcolor="red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v:shape id="AutoShape 79" o:spid="_x0000_s1103" style="position:absolute;left:15773;top:2036;width:4064;height:437;rotation:9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y08AA&#10;AADbAAAADwAAAGRycy9kb3ducmV2LnhtbERPzYrCMBC+C/sOYYS9aaosWrpGcUUXBS+tPsDQzLbF&#10;ZlKTrNa3NwfB48f3v1j1phU3cr6xrGAyTkAQl1Y3XCk4n3ajFIQPyBpby6TgQR5Wy4/BAjNt75zT&#10;rQiViCHsM1RQh9BlUvqyJoN+bDviyP1ZZzBE6CqpHd5juGnlNElm0mDDsaHGjjY1lZfi3yhw1/3P&#10;ujr6wyVsd2mx/f2aprlV6nPYr79BBOrDW/xy77WCeRwbv8QfIJ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QBy08AAAADbAAAADwAAAAAAAAAAAAAAAACYAgAAZHJzL2Rvd25y&#10;ZXYueG1sUEsFBgAAAAAEAAQA9QAAAIUDAAAAAA==&#10;" path="m,10799v,5965,4835,10801,10800,10801c16764,21599,21599,16764,21599,10800l,10799xe" fillcolor="#006" stroked="f" strokecolor="navy" strokeweight="0" insetpen="t">
                  <v:stroke joinstyle="miter"/>
                  <v:shadow color="#def5fa"/>
                  <v:path o:connecttype="custom" o:connectlocs="0,219;2032,219;4064,219" o:connectangles="0,0,0" textboxrect="3162,3163,18438,18437"/>
                </v:shape>
                <w10:wrap type="square" anchorx="margin" anchory="margin"/>
              </v:group>
            </w:pict>
          </mc:Fallback>
        </mc:AlternateContent>
      </w:r>
    </w:p>
    <w:p w:rsidR="00A35F64" w:rsidRPr="005A4A30" w:rsidRDefault="00A35F64">
      <w:pPr>
        <w:rPr>
          <w:rFonts w:ascii="Sassoon Infant Std" w:hAnsi="Sassoon Infant Std"/>
          <w:sz w:val="24"/>
        </w:rPr>
      </w:pPr>
    </w:p>
    <w:p w:rsidR="003A7A52" w:rsidRPr="005A4A30" w:rsidRDefault="003A7A52">
      <w:pPr>
        <w:rPr>
          <w:rFonts w:ascii="Sassoon Infant Std" w:hAnsi="Sassoon Infant Std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1307"/>
        <w:gridCol w:w="1307"/>
        <w:gridCol w:w="2614"/>
      </w:tblGrid>
      <w:tr w:rsidR="0093761B" w:rsidRPr="005A4A30" w:rsidTr="0093761B">
        <w:trPr>
          <w:trHeight w:val="698"/>
        </w:trPr>
        <w:tc>
          <w:tcPr>
            <w:tcW w:w="2614" w:type="dxa"/>
          </w:tcPr>
          <w:p w:rsidR="0093761B" w:rsidRDefault="0093761B" w:rsidP="0093761B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>Full name of Child:</w:t>
            </w:r>
          </w:p>
        </w:tc>
        <w:tc>
          <w:tcPr>
            <w:tcW w:w="7842" w:type="dxa"/>
            <w:gridSpan w:val="4"/>
          </w:tcPr>
          <w:p w:rsidR="0093761B" w:rsidRPr="0093761B" w:rsidRDefault="0093761B">
            <w:pPr>
              <w:rPr>
                <w:rFonts w:ascii="Sassoon Infant Std" w:hAnsi="Sassoon Infant Std"/>
                <w:b/>
                <w:sz w:val="28"/>
              </w:rPr>
            </w:pPr>
          </w:p>
        </w:tc>
      </w:tr>
      <w:tr w:rsidR="0093761B" w:rsidRPr="005A4A30" w:rsidTr="0093761B">
        <w:trPr>
          <w:trHeight w:val="1739"/>
        </w:trPr>
        <w:tc>
          <w:tcPr>
            <w:tcW w:w="2614" w:type="dxa"/>
          </w:tcPr>
          <w:p w:rsidR="0093761B" w:rsidRPr="005A4A30" w:rsidRDefault="0093761B" w:rsidP="0093761B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 xml:space="preserve">Does the child have a profile in Tapestry that can be </w:t>
            </w:r>
            <w:r w:rsidR="00AE67BF">
              <w:rPr>
                <w:rFonts w:ascii="Sassoon Infant Std" w:hAnsi="Sassoon Infant Std"/>
                <w:b/>
                <w:sz w:val="28"/>
              </w:rPr>
              <w:t>transferred:</w:t>
            </w:r>
            <w:bookmarkStart w:id="0" w:name="_GoBack"/>
            <w:bookmarkEnd w:id="0"/>
            <w:r>
              <w:rPr>
                <w:rFonts w:ascii="Sassoon Infant Std" w:hAnsi="Sassoon Infant Std"/>
                <w:b/>
                <w:sz w:val="28"/>
              </w:rPr>
              <w:t xml:space="preserve"> </w:t>
            </w:r>
          </w:p>
          <w:p w:rsidR="0093761B" w:rsidRPr="005A4A30" w:rsidRDefault="0093761B" w:rsidP="0093761B">
            <w:pPr>
              <w:rPr>
                <w:rFonts w:ascii="Sassoon Infant Std" w:hAnsi="Sassoon Infant Std"/>
                <w:b/>
                <w:sz w:val="28"/>
              </w:rPr>
            </w:pPr>
            <w:r w:rsidRPr="0093761B">
              <w:rPr>
                <w:rFonts w:ascii="Sassoon Infant Std" w:hAnsi="Sassoon Infant Std"/>
                <w:sz w:val="28"/>
              </w:rPr>
              <w:t>Y/N</w:t>
            </w:r>
          </w:p>
        </w:tc>
        <w:tc>
          <w:tcPr>
            <w:tcW w:w="3921" w:type="dxa"/>
            <w:gridSpan w:val="2"/>
          </w:tcPr>
          <w:p w:rsidR="0093761B" w:rsidRPr="005A4A30" w:rsidRDefault="0093761B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b/>
                <w:sz w:val="28"/>
              </w:rPr>
              <w:t>Name of Pre-School setting and Key Worker name</w:t>
            </w:r>
          </w:p>
        </w:tc>
        <w:tc>
          <w:tcPr>
            <w:tcW w:w="3921" w:type="dxa"/>
            <w:gridSpan w:val="2"/>
          </w:tcPr>
          <w:p w:rsidR="0093761B" w:rsidRPr="0093761B" w:rsidRDefault="0093761B">
            <w:pPr>
              <w:rPr>
                <w:rFonts w:ascii="Sassoon Infant Std" w:hAnsi="Sassoon Infant Std"/>
                <w:b/>
                <w:sz w:val="24"/>
              </w:rPr>
            </w:pPr>
            <w:r w:rsidRPr="0093761B">
              <w:rPr>
                <w:rFonts w:ascii="Sassoon Infant Std" w:hAnsi="Sassoon Infant Std"/>
                <w:b/>
                <w:sz w:val="28"/>
              </w:rPr>
              <w:t>Hours attended per week:</w:t>
            </w:r>
          </w:p>
        </w:tc>
      </w:tr>
      <w:tr w:rsidR="00BF13A2" w:rsidRPr="005A4A30" w:rsidTr="003A7A52">
        <w:tc>
          <w:tcPr>
            <w:tcW w:w="2614" w:type="dxa"/>
          </w:tcPr>
          <w:p w:rsidR="00BF13A2" w:rsidRPr="005A4A30" w:rsidRDefault="00BF13A2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>Date of Birth</w:t>
            </w:r>
          </w:p>
        </w:tc>
        <w:tc>
          <w:tcPr>
            <w:tcW w:w="7842" w:type="dxa"/>
            <w:gridSpan w:val="4"/>
          </w:tcPr>
          <w:p w:rsidR="00BF13A2" w:rsidRPr="005A4A30" w:rsidRDefault="00BF13A2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3A7A52" w:rsidRPr="005A4A30" w:rsidTr="003A7A52">
        <w:tc>
          <w:tcPr>
            <w:tcW w:w="2614" w:type="dxa"/>
          </w:tcPr>
          <w:p w:rsidR="003A7A52" w:rsidRPr="005A4A30" w:rsidRDefault="003A7A52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>Name child likes to be called:</w:t>
            </w:r>
          </w:p>
        </w:tc>
        <w:tc>
          <w:tcPr>
            <w:tcW w:w="7842" w:type="dxa"/>
            <w:gridSpan w:val="4"/>
          </w:tcPr>
          <w:p w:rsidR="003A7A52" w:rsidRPr="005A4A30" w:rsidRDefault="003A7A52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5A4A30" w:rsidRPr="005A4A30" w:rsidTr="005A4A30">
        <w:tc>
          <w:tcPr>
            <w:tcW w:w="2614" w:type="dxa"/>
          </w:tcPr>
          <w:p w:rsidR="005A4A30" w:rsidRPr="005A4A30" w:rsidRDefault="005A4A30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>Name</w:t>
            </w:r>
            <w:r w:rsidR="0093761B">
              <w:rPr>
                <w:rFonts w:ascii="Sassoon Infant Std" w:hAnsi="Sassoon Infant Std"/>
                <w:b/>
                <w:sz w:val="28"/>
              </w:rPr>
              <w:t>s</w:t>
            </w:r>
            <w:r w:rsidRPr="005A4A30">
              <w:rPr>
                <w:rFonts w:ascii="Sassoon Infant Std" w:hAnsi="Sassoon Infant Std"/>
                <w:b/>
                <w:sz w:val="28"/>
              </w:rPr>
              <w:t xml:space="preserve"> of parents/carers</w:t>
            </w:r>
            <w:r w:rsidR="0093761B">
              <w:rPr>
                <w:rFonts w:ascii="Sassoon Infant Std" w:hAnsi="Sassoon Infant Std"/>
                <w:b/>
                <w:sz w:val="28"/>
              </w:rPr>
              <w:t>:</w:t>
            </w:r>
          </w:p>
        </w:tc>
        <w:tc>
          <w:tcPr>
            <w:tcW w:w="7842" w:type="dxa"/>
            <w:gridSpan w:val="4"/>
          </w:tcPr>
          <w:p w:rsidR="005A4A30" w:rsidRDefault="005A4A30">
            <w:pPr>
              <w:rPr>
                <w:rFonts w:ascii="Sassoon Infant Std" w:hAnsi="Sassoon Infant Std"/>
                <w:sz w:val="24"/>
              </w:rPr>
            </w:pPr>
          </w:p>
          <w:p w:rsidR="008C4B1C" w:rsidRDefault="008C4B1C">
            <w:pPr>
              <w:rPr>
                <w:rFonts w:ascii="Sassoon Infant Std" w:hAnsi="Sassoon Infant Std"/>
                <w:sz w:val="24"/>
              </w:rPr>
            </w:pPr>
          </w:p>
          <w:p w:rsidR="008C4B1C" w:rsidRPr="005A4A30" w:rsidRDefault="008C4B1C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5A4A30" w:rsidRPr="005A4A30" w:rsidTr="005A4A30">
        <w:tc>
          <w:tcPr>
            <w:tcW w:w="2614" w:type="dxa"/>
          </w:tcPr>
          <w:p w:rsidR="005A4A30" w:rsidRPr="005A4A30" w:rsidRDefault="000674DF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>Relation</w:t>
            </w:r>
            <w:r w:rsidR="005A4A30" w:rsidRPr="005A4A30">
              <w:rPr>
                <w:rFonts w:ascii="Sassoon Infant Std" w:hAnsi="Sassoon Infant Std"/>
                <w:b/>
                <w:sz w:val="28"/>
              </w:rPr>
              <w:t>ship to the child</w:t>
            </w:r>
            <w:r w:rsidR="0093761B">
              <w:rPr>
                <w:rFonts w:ascii="Sassoon Infant Std" w:hAnsi="Sassoon Infant Std"/>
                <w:b/>
                <w:sz w:val="28"/>
              </w:rPr>
              <w:t>:</w:t>
            </w:r>
          </w:p>
        </w:tc>
        <w:tc>
          <w:tcPr>
            <w:tcW w:w="7842" w:type="dxa"/>
            <w:gridSpan w:val="4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5A4A30" w:rsidRPr="005A4A30" w:rsidTr="005A4A30">
        <w:tc>
          <w:tcPr>
            <w:tcW w:w="2614" w:type="dxa"/>
          </w:tcPr>
          <w:p w:rsidR="005A4A30" w:rsidRPr="005A4A30" w:rsidRDefault="005A4A30" w:rsidP="00BF13A2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>People known to be in the child’s h</w:t>
            </w:r>
            <w:r w:rsidR="00BF13A2">
              <w:rPr>
                <w:rFonts w:ascii="Sassoon Infant Std" w:hAnsi="Sassoon Infant Std"/>
                <w:b/>
                <w:sz w:val="28"/>
              </w:rPr>
              <w:t>ousehold</w:t>
            </w:r>
            <w:r w:rsidR="0093761B">
              <w:rPr>
                <w:rFonts w:ascii="Sassoon Infant Std" w:hAnsi="Sassoon Infant Std"/>
                <w:b/>
                <w:sz w:val="28"/>
              </w:rPr>
              <w:t>:</w:t>
            </w:r>
          </w:p>
        </w:tc>
        <w:tc>
          <w:tcPr>
            <w:tcW w:w="7842" w:type="dxa"/>
            <w:gridSpan w:val="4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5A4A30" w:rsidRPr="005A4A30" w:rsidTr="005A4A30">
        <w:tc>
          <w:tcPr>
            <w:tcW w:w="2614" w:type="dxa"/>
          </w:tcPr>
          <w:p w:rsidR="005A4A30" w:rsidRPr="005A4A30" w:rsidRDefault="005A4A30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>Siblings</w:t>
            </w:r>
            <w:r w:rsidR="0093761B">
              <w:rPr>
                <w:rFonts w:ascii="Sassoon Infant Std" w:hAnsi="Sassoon Infant Std"/>
                <w:b/>
                <w:sz w:val="28"/>
              </w:rPr>
              <w:t>:</w:t>
            </w:r>
          </w:p>
        </w:tc>
        <w:tc>
          <w:tcPr>
            <w:tcW w:w="7842" w:type="dxa"/>
            <w:gridSpan w:val="4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5A4A30" w:rsidRPr="005A4A30" w:rsidTr="005A4A30">
        <w:tc>
          <w:tcPr>
            <w:tcW w:w="2614" w:type="dxa"/>
          </w:tcPr>
          <w:p w:rsidR="005A4A30" w:rsidRPr="005A4A30" w:rsidRDefault="005A4A30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 xml:space="preserve">Name of other significant people in the </w:t>
            </w:r>
            <w:r w:rsidR="00BF13A2">
              <w:rPr>
                <w:rFonts w:ascii="Sassoon Infant Std" w:hAnsi="Sassoon Infant Std"/>
                <w:b/>
                <w:sz w:val="28"/>
              </w:rPr>
              <w:t>child’s life and their relation</w:t>
            </w:r>
            <w:r w:rsidRPr="005A4A30">
              <w:rPr>
                <w:rFonts w:ascii="Sassoon Infant Std" w:hAnsi="Sassoon Infant Std"/>
                <w:b/>
                <w:sz w:val="28"/>
              </w:rPr>
              <w:t>ship:</w:t>
            </w:r>
          </w:p>
        </w:tc>
        <w:tc>
          <w:tcPr>
            <w:tcW w:w="7842" w:type="dxa"/>
            <w:gridSpan w:val="4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5A4A30" w:rsidRPr="005A4A30" w:rsidTr="005A4A30">
        <w:tc>
          <w:tcPr>
            <w:tcW w:w="2614" w:type="dxa"/>
          </w:tcPr>
          <w:p w:rsidR="005A4A30" w:rsidRPr="005A4A30" w:rsidRDefault="005A4A30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>Is the child involved in an EHA/TAC or Child Protection? If yes please give details and ensure a full handover.</w:t>
            </w:r>
          </w:p>
        </w:tc>
        <w:tc>
          <w:tcPr>
            <w:tcW w:w="7842" w:type="dxa"/>
            <w:gridSpan w:val="4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93761B" w:rsidRPr="005A4A30" w:rsidTr="005A4A30">
        <w:tc>
          <w:tcPr>
            <w:tcW w:w="2614" w:type="dxa"/>
          </w:tcPr>
          <w:p w:rsidR="0093761B" w:rsidRPr="005A4A30" w:rsidRDefault="0093761B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>Is the child working with any other agencies, such as CAHMS or SALT</w:t>
            </w:r>
            <w:r w:rsidR="000C0035">
              <w:rPr>
                <w:rFonts w:ascii="Sassoon Infant Std" w:hAnsi="Sassoon Infant Std"/>
                <w:b/>
                <w:sz w:val="28"/>
              </w:rPr>
              <w:t>:</w:t>
            </w:r>
          </w:p>
        </w:tc>
        <w:tc>
          <w:tcPr>
            <w:tcW w:w="7842" w:type="dxa"/>
            <w:gridSpan w:val="4"/>
          </w:tcPr>
          <w:p w:rsidR="0093761B" w:rsidRPr="005A4A30" w:rsidRDefault="0093761B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5A4A30" w:rsidRPr="005A4A30" w:rsidTr="005A4A30">
        <w:tc>
          <w:tcPr>
            <w:tcW w:w="2614" w:type="dxa"/>
          </w:tcPr>
          <w:p w:rsidR="005A4A30" w:rsidRPr="005A4A30" w:rsidRDefault="005A4A30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>Known medical needs:</w:t>
            </w:r>
          </w:p>
          <w:p w:rsidR="005A4A30" w:rsidRPr="005A4A30" w:rsidRDefault="005A4A30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>Give further details on the back if necessary</w:t>
            </w:r>
          </w:p>
        </w:tc>
        <w:tc>
          <w:tcPr>
            <w:tcW w:w="7842" w:type="dxa"/>
            <w:gridSpan w:val="4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5A4A30" w:rsidRPr="005A4A30" w:rsidTr="005A4A30">
        <w:tc>
          <w:tcPr>
            <w:tcW w:w="2614" w:type="dxa"/>
          </w:tcPr>
          <w:p w:rsidR="005A4A30" w:rsidRPr="005A4A30" w:rsidRDefault="005A4A30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>Known allergies:</w:t>
            </w:r>
          </w:p>
        </w:tc>
        <w:tc>
          <w:tcPr>
            <w:tcW w:w="7842" w:type="dxa"/>
            <w:gridSpan w:val="4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</w:p>
        </w:tc>
      </w:tr>
      <w:tr w:rsidR="005A4A30" w:rsidRPr="005A4A30" w:rsidTr="005A4A30">
        <w:trPr>
          <w:trHeight w:val="135"/>
        </w:trPr>
        <w:tc>
          <w:tcPr>
            <w:tcW w:w="2614" w:type="dxa"/>
            <w:vMerge w:val="restart"/>
          </w:tcPr>
          <w:p w:rsidR="005A4A30" w:rsidRPr="005A4A30" w:rsidRDefault="005A4A30">
            <w:pPr>
              <w:rPr>
                <w:rFonts w:ascii="Sassoon Infant Std" w:hAnsi="Sassoon Infant Std"/>
                <w:b/>
                <w:sz w:val="28"/>
              </w:rPr>
            </w:pPr>
            <w:r w:rsidRPr="005A4A30">
              <w:rPr>
                <w:rFonts w:ascii="Sassoon Infant Std" w:hAnsi="Sassoon Infant Std"/>
                <w:b/>
                <w:sz w:val="28"/>
              </w:rPr>
              <w:t>Toilet training status</w:t>
            </w:r>
            <w:r w:rsidR="000C0035">
              <w:rPr>
                <w:rFonts w:ascii="Sassoon Infant Std" w:hAnsi="Sassoon Infant Std"/>
                <w:b/>
                <w:sz w:val="28"/>
              </w:rPr>
              <w:t>:</w:t>
            </w:r>
          </w:p>
        </w:tc>
        <w:tc>
          <w:tcPr>
            <w:tcW w:w="2614" w:type="dxa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  <w:r w:rsidRPr="005A4A30">
              <w:rPr>
                <w:rFonts w:ascii="Sassoon Infant Std" w:hAnsi="Sassoon Infant Std"/>
                <w:sz w:val="24"/>
              </w:rPr>
              <w:t>Wears Nappies full time</w:t>
            </w:r>
          </w:p>
        </w:tc>
        <w:tc>
          <w:tcPr>
            <w:tcW w:w="2614" w:type="dxa"/>
            <w:gridSpan w:val="2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  <w:r w:rsidRPr="005A4A30">
              <w:rPr>
                <w:rFonts w:ascii="Sassoon Infant Std" w:hAnsi="Sassoon Infant Std"/>
                <w:sz w:val="24"/>
              </w:rPr>
              <w:t>Has frequent accidents but is becoming more aware of toileting needs – needs reminding to go and try</w:t>
            </w:r>
          </w:p>
        </w:tc>
        <w:tc>
          <w:tcPr>
            <w:tcW w:w="2614" w:type="dxa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  <w:r w:rsidRPr="005A4A30">
              <w:rPr>
                <w:rFonts w:ascii="Sassoon Infant Std" w:hAnsi="Sassoon Infant Std"/>
                <w:sz w:val="24"/>
              </w:rPr>
              <w:t>Generally takes self to toilet when needed but requires some assistance.</w:t>
            </w:r>
          </w:p>
        </w:tc>
      </w:tr>
      <w:tr w:rsidR="005A4A30" w:rsidRPr="005A4A30" w:rsidTr="005A4A30">
        <w:trPr>
          <w:trHeight w:val="135"/>
        </w:trPr>
        <w:tc>
          <w:tcPr>
            <w:tcW w:w="2614" w:type="dxa"/>
            <w:vMerge/>
          </w:tcPr>
          <w:p w:rsidR="005A4A30" w:rsidRPr="005A4A30" w:rsidRDefault="005A4A30">
            <w:pPr>
              <w:rPr>
                <w:rFonts w:ascii="Sassoon Infant Std" w:hAnsi="Sassoon Infant Std"/>
                <w:b/>
                <w:sz w:val="28"/>
              </w:rPr>
            </w:pPr>
          </w:p>
        </w:tc>
        <w:tc>
          <w:tcPr>
            <w:tcW w:w="2614" w:type="dxa"/>
          </w:tcPr>
          <w:p w:rsidR="005A4A30" w:rsidRPr="005A4A30" w:rsidRDefault="005A4A30" w:rsidP="005A4A30">
            <w:pPr>
              <w:rPr>
                <w:rFonts w:ascii="Sassoon Infant Std" w:hAnsi="Sassoon Infant Std"/>
                <w:sz w:val="24"/>
              </w:rPr>
            </w:pPr>
            <w:r w:rsidRPr="005A4A30">
              <w:rPr>
                <w:rFonts w:ascii="Sassoon Infant Std" w:hAnsi="Sassoon Infant Std"/>
                <w:sz w:val="24"/>
              </w:rPr>
              <w:t>Generally dry through the day but has a few accidents when fully engaged or feeling tired</w:t>
            </w:r>
          </w:p>
        </w:tc>
        <w:tc>
          <w:tcPr>
            <w:tcW w:w="2614" w:type="dxa"/>
            <w:gridSpan w:val="2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  <w:r w:rsidRPr="005A4A30">
              <w:rPr>
                <w:rFonts w:ascii="Sassoon Infant Std" w:hAnsi="Sassoon Infant Std"/>
                <w:sz w:val="24"/>
              </w:rPr>
              <w:t>Generally dry through the day but still has rare accidents</w:t>
            </w:r>
          </w:p>
        </w:tc>
        <w:tc>
          <w:tcPr>
            <w:tcW w:w="2614" w:type="dxa"/>
          </w:tcPr>
          <w:p w:rsidR="005A4A30" w:rsidRPr="005A4A30" w:rsidRDefault="005A4A30">
            <w:pPr>
              <w:rPr>
                <w:rFonts w:ascii="Sassoon Infant Std" w:hAnsi="Sassoon Infant Std"/>
                <w:sz w:val="24"/>
              </w:rPr>
            </w:pPr>
            <w:r w:rsidRPr="005A4A30">
              <w:rPr>
                <w:rFonts w:ascii="Sassoon Infant Std" w:hAnsi="Sassoon Infant Std"/>
                <w:sz w:val="24"/>
              </w:rPr>
              <w:t>Fully independent</w:t>
            </w:r>
          </w:p>
        </w:tc>
      </w:tr>
      <w:tr w:rsidR="005A4A30" w:rsidTr="005A4A30">
        <w:tc>
          <w:tcPr>
            <w:tcW w:w="2614" w:type="dxa"/>
          </w:tcPr>
          <w:p w:rsidR="005A4A30" w:rsidRPr="005A4A30" w:rsidRDefault="000674DF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>Please comment on the child’s c</w:t>
            </w:r>
            <w:r w:rsidR="0093761B">
              <w:rPr>
                <w:rFonts w:ascii="Sassoon Infant Std" w:hAnsi="Sassoon Infant Std"/>
                <w:b/>
                <w:sz w:val="28"/>
              </w:rPr>
              <w:t>ommunication;</w:t>
            </w:r>
          </w:p>
          <w:p w:rsidR="005A4A30" w:rsidRPr="005A4A30" w:rsidRDefault="0093761B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>a</w:t>
            </w:r>
            <w:r w:rsidR="000674DF">
              <w:rPr>
                <w:rFonts w:ascii="Sassoon Infant Std" w:hAnsi="Sassoon Infant Std"/>
                <w:b/>
                <w:sz w:val="28"/>
              </w:rPr>
              <w:t>ny special vocabulary or phrase</w:t>
            </w:r>
            <w:r>
              <w:rPr>
                <w:rFonts w:ascii="Sassoon Infant Std" w:hAnsi="Sassoon Infant Std"/>
                <w:b/>
                <w:sz w:val="28"/>
              </w:rPr>
              <w:t>s</w:t>
            </w:r>
            <w:r w:rsidR="000674DF">
              <w:rPr>
                <w:rFonts w:ascii="Sassoon Infant Std" w:hAnsi="Sassoon Infant Std"/>
                <w:b/>
                <w:sz w:val="28"/>
              </w:rPr>
              <w:t xml:space="preserve"> the child uses</w:t>
            </w:r>
            <w:r>
              <w:rPr>
                <w:rFonts w:ascii="Sassoon Infant Std" w:hAnsi="Sassoon Infant Std"/>
                <w:b/>
                <w:sz w:val="28"/>
              </w:rPr>
              <w:t xml:space="preserve"> or if they are EAL</w:t>
            </w:r>
            <w:r w:rsidR="00BF13A2">
              <w:rPr>
                <w:rFonts w:ascii="Sassoon Infant Std" w:hAnsi="Sassoon Infant Std"/>
                <w:b/>
                <w:sz w:val="28"/>
              </w:rPr>
              <w:t xml:space="preserve"> and </w:t>
            </w:r>
            <w:r>
              <w:rPr>
                <w:rFonts w:ascii="Sassoon Infant Std" w:hAnsi="Sassoon Infant Std"/>
                <w:b/>
                <w:sz w:val="28"/>
              </w:rPr>
              <w:t xml:space="preserve">if so </w:t>
            </w:r>
            <w:r w:rsidR="00BF13A2">
              <w:rPr>
                <w:rFonts w:ascii="Sassoon Infant Std" w:hAnsi="Sassoon Infant Std"/>
                <w:b/>
                <w:sz w:val="28"/>
              </w:rPr>
              <w:t>which language they speak at home</w:t>
            </w:r>
          </w:p>
        </w:tc>
        <w:tc>
          <w:tcPr>
            <w:tcW w:w="7842" w:type="dxa"/>
            <w:gridSpan w:val="4"/>
          </w:tcPr>
          <w:p w:rsidR="005A4A30" w:rsidRDefault="005A4A30">
            <w:pPr>
              <w:rPr>
                <w:rFonts w:ascii="Arial Narrow" w:hAnsi="Arial Narrow"/>
                <w:sz w:val="24"/>
              </w:rPr>
            </w:pPr>
          </w:p>
        </w:tc>
      </w:tr>
      <w:tr w:rsidR="005A4A30" w:rsidTr="005A4A30">
        <w:tc>
          <w:tcPr>
            <w:tcW w:w="2614" w:type="dxa"/>
          </w:tcPr>
          <w:p w:rsidR="005A4A30" w:rsidRPr="005A4A30" w:rsidRDefault="000674DF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 xml:space="preserve">Please comment on the child’s </w:t>
            </w:r>
            <w:r w:rsidR="0093761B">
              <w:rPr>
                <w:rFonts w:ascii="Sassoon Infant Std" w:hAnsi="Sassoon Infant Std"/>
                <w:b/>
                <w:sz w:val="28"/>
              </w:rPr>
              <w:t xml:space="preserve">general </w:t>
            </w:r>
            <w:r>
              <w:rPr>
                <w:rFonts w:ascii="Sassoon Infant Std" w:hAnsi="Sassoon Infant Std"/>
                <w:b/>
                <w:sz w:val="28"/>
              </w:rPr>
              <w:t>b</w:t>
            </w:r>
            <w:r w:rsidR="005A4A30" w:rsidRPr="005A4A30">
              <w:rPr>
                <w:rFonts w:ascii="Sassoon Infant Std" w:hAnsi="Sassoon Infant Std"/>
                <w:b/>
                <w:sz w:val="28"/>
              </w:rPr>
              <w:t>ehaviour</w:t>
            </w:r>
          </w:p>
        </w:tc>
        <w:tc>
          <w:tcPr>
            <w:tcW w:w="7842" w:type="dxa"/>
            <w:gridSpan w:val="4"/>
          </w:tcPr>
          <w:p w:rsidR="005A4A30" w:rsidRDefault="005A4A30">
            <w:pPr>
              <w:rPr>
                <w:rFonts w:ascii="Arial Narrow" w:hAnsi="Arial Narrow"/>
                <w:sz w:val="24"/>
              </w:rPr>
            </w:pPr>
          </w:p>
        </w:tc>
      </w:tr>
      <w:tr w:rsidR="005A4A30" w:rsidTr="005A4A30">
        <w:tc>
          <w:tcPr>
            <w:tcW w:w="2614" w:type="dxa"/>
          </w:tcPr>
          <w:p w:rsidR="005A4A30" w:rsidRPr="005A4A30" w:rsidRDefault="000674DF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lastRenderedPageBreak/>
              <w:t>Please comment on the child’s f</w:t>
            </w:r>
            <w:r w:rsidR="005A4A30" w:rsidRPr="005A4A30">
              <w:rPr>
                <w:rFonts w:ascii="Sassoon Infant Std" w:hAnsi="Sassoon Infant Std"/>
                <w:b/>
                <w:sz w:val="28"/>
              </w:rPr>
              <w:t>avourite activities and areas to play:</w:t>
            </w:r>
          </w:p>
        </w:tc>
        <w:tc>
          <w:tcPr>
            <w:tcW w:w="7842" w:type="dxa"/>
            <w:gridSpan w:val="4"/>
          </w:tcPr>
          <w:p w:rsidR="005A4A30" w:rsidRDefault="005A4A30">
            <w:pPr>
              <w:rPr>
                <w:rFonts w:ascii="Arial Narrow" w:hAnsi="Arial Narrow"/>
                <w:sz w:val="24"/>
              </w:rPr>
            </w:pPr>
          </w:p>
        </w:tc>
      </w:tr>
      <w:tr w:rsidR="000674DF" w:rsidTr="008C4B1C">
        <w:trPr>
          <w:trHeight w:val="190"/>
        </w:trPr>
        <w:tc>
          <w:tcPr>
            <w:tcW w:w="2614" w:type="dxa"/>
            <w:vMerge w:val="restart"/>
          </w:tcPr>
          <w:p w:rsidR="000674DF" w:rsidRPr="005A4A30" w:rsidRDefault="000674DF" w:rsidP="000674DF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>Your current assessmen</w:t>
            </w:r>
            <w:r w:rsidR="0093761B">
              <w:rPr>
                <w:rFonts w:ascii="Sassoon Infant Std" w:hAnsi="Sassoon Infant Std"/>
                <w:b/>
                <w:sz w:val="28"/>
              </w:rPr>
              <w:t>t on what level the child is on</w:t>
            </w:r>
            <w:r>
              <w:rPr>
                <w:rFonts w:ascii="Sassoon Infant Std" w:hAnsi="Sassoon Infant Std"/>
                <w:b/>
                <w:sz w:val="28"/>
              </w:rPr>
              <w:t xml:space="preserve"> Development Matters:</w:t>
            </w:r>
          </w:p>
        </w:tc>
        <w:tc>
          <w:tcPr>
            <w:tcW w:w="2614" w:type="dxa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Making relationships</w:t>
            </w: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</w:tc>
        <w:tc>
          <w:tcPr>
            <w:tcW w:w="2614" w:type="dxa"/>
            <w:gridSpan w:val="2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Self Confidence and Self Awareness</w:t>
            </w: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</w:tc>
        <w:tc>
          <w:tcPr>
            <w:tcW w:w="2614" w:type="dxa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Managing Feelings and Behaviour</w:t>
            </w:r>
          </w:p>
        </w:tc>
      </w:tr>
      <w:tr w:rsidR="000674DF" w:rsidTr="008C4B1C">
        <w:trPr>
          <w:trHeight w:val="187"/>
        </w:trPr>
        <w:tc>
          <w:tcPr>
            <w:tcW w:w="2614" w:type="dxa"/>
            <w:vMerge/>
          </w:tcPr>
          <w:p w:rsidR="000674DF" w:rsidRDefault="000674DF">
            <w:pPr>
              <w:rPr>
                <w:rFonts w:ascii="Sassoon Infant Std" w:hAnsi="Sassoon Infant Std"/>
                <w:b/>
                <w:sz w:val="28"/>
              </w:rPr>
            </w:pPr>
          </w:p>
        </w:tc>
        <w:tc>
          <w:tcPr>
            <w:tcW w:w="2614" w:type="dxa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Listening and Attention</w:t>
            </w: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</w:tc>
        <w:tc>
          <w:tcPr>
            <w:tcW w:w="2614" w:type="dxa"/>
            <w:gridSpan w:val="2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Understanding</w:t>
            </w:r>
          </w:p>
        </w:tc>
        <w:tc>
          <w:tcPr>
            <w:tcW w:w="2614" w:type="dxa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Speaking</w:t>
            </w:r>
          </w:p>
        </w:tc>
      </w:tr>
      <w:tr w:rsidR="000674DF" w:rsidTr="008C4B1C">
        <w:trPr>
          <w:trHeight w:val="187"/>
        </w:trPr>
        <w:tc>
          <w:tcPr>
            <w:tcW w:w="2614" w:type="dxa"/>
            <w:vMerge/>
          </w:tcPr>
          <w:p w:rsidR="000674DF" w:rsidRDefault="000674DF">
            <w:pPr>
              <w:rPr>
                <w:rFonts w:ascii="Sassoon Infant Std" w:hAnsi="Sassoon Infant Std"/>
                <w:b/>
                <w:sz w:val="28"/>
              </w:rPr>
            </w:pPr>
          </w:p>
        </w:tc>
        <w:tc>
          <w:tcPr>
            <w:tcW w:w="2614" w:type="dxa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Moving and Handling</w:t>
            </w: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</w:tc>
        <w:tc>
          <w:tcPr>
            <w:tcW w:w="2614" w:type="dxa"/>
            <w:gridSpan w:val="2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Health and self-care</w:t>
            </w:r>
          </w:p>
        </w:tc>
        <w:tc>
          <w:tcPr>
            <w:tcW w:w="2614" w:type="dxa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Reading</w:t>
            </w:r>
          </w:p>
        </w:tc>
      </w:tr>
      <w:tr w:rsidR="000674DF" w:rsidTr="008C4B1C">
        <w:trPr>
          <w:trHeight w:val="187"/>
        </w:trPr>
        <w:tc>
          <w:tcPr>
            <w:tcW w:w="2614" w:type="dxa"/>
            <w:vMerge/>
          </w:tcPr>
          <w:p w:rsidR="000674DF" w:rsidRDefault="000674DF">
            <w:pPr>
              <w:rPr>
                <w:rFonts w:ascii="Sassoon Infant Std" w:hAnsi="Sassoon Infant Std"/>
                <w:b/>
                <w:sz w:val="28"/>
              </w:rPr>
            </w:pPr>
          </w:p>
        </w:tc>
        <w:tc>
          <w:tcPr>
            <w:tcW w:w="2614" w:type="dxa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Writing</w:t>
            </w:r>
          </w:p>
        </w:tc>
        <w:tc>
          <w:tcPr>
            <w:tcW w:w="2614" w:type="dxa"/>
            <w:gridSpan w:val="2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Numbers</w:t>
            </w:r>
          </w:p>
        </w:tc>
        <w:tc>
          <w:tcPr>
            <w:tcW w:w="2614" w:type="dxa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Shape, Space and Measure</w:t>
            </w: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</w:tc>
      </w:tr>
      <w:tr w:rsidR="000674DF" w:rsidTr="008C4B1C">
        <w:trPr>
          <w:trHeight w:val="187"/>
        </w:trPr>
        <w:tc>
          <w:tcPr>
            <w:tcW w:w="2614" w:type="dxa"/>
            <w:vMerge/>
          </w:tcPr>
          <w:p w:rsidR="000674DF" w:rsidRDefault="000674DF">
            <w:pPr>
              <w:rPr>
                <w:rFonts w:ascii="Sassoon Infant Std" w:hAnsi="Sassoon Infant Std"/>
                <w:b/>
                <w:sz w:val="28"/>
              </w:rPr>
            </w:pPr>
          </w:p>
        </w:tc>
        <w:tc>
          <w:tcPr>
            <w:tcW w:w="2614" w:type="dxa"/>
          </w:tcPr>
          <w:p w:rsid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People and Communities</w:t>
            </w:r>
          </w:p>
          <w:p w:rsid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</w:tc>
        <w:tc>
          <w:tcPr>
            <w:tcW w:w="2614" w:type="dxa"/>
            <w:gridSpan w:val="2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The World</w:t>
            </w:r>
          </w:p>
        </w:tc>
        <w:tc>
          <w:tcPr>
            <w:tcW w:w="2614" w:type="dxa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Technology</w:t>
            </w:r>
          </w:p>
        </w:tc>
      </w:tr>
      <w:tr w:rsidR="000674DF" w:rsidTr="000674DF">
        <w:trPr>
          <w:trHeight w:val="187"/>
        </w:trPr>
        <w:tc>
          <w:tcPr>
            <w:tcW w:w="2614" w:type="dxa"/>
            <w:vMerge/>
          </w:tcPr>
          <w:p w:rsidR="000674DF" w:rsidRDefault="000674DF">
            <w:pPr>
              <w:rPr>
                <w:rFonts w:ascii="Sassoon Infant Std" w:hAnsi="Sassoon Infant Std"/>
                <w:b/>
                <w:sz w:val="28"/>
              </w:rPr>
            </w:pPr>
          </w:p>
        </w:tc>
        <w:tc>
          <w:tcPr>
            <w:tcW w:w="2614" w:type="dxa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Being Imaginative</w:t>
            </w:r>
          </w:p>
        </w:tc>
        <w:tc>
          <w:tcPr>
            <w:tcW w:w="2614" w:type="dxa"/>
            <w:gridSpan w:val="2"/>
          </w:tcPr>
          <w:p w:rsid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  <w:r w:rsidRPr="000674DF">
              <w:rPr>
                <w:rFonts w:ascii="Sassoon Infant Std" w:hAnsi="Sassoon Infant Std"/>
                <w:b/>
                <w:sz w:val="24"/>
              </w:rPr>
              <w:t>Exploring using media and materials</w:t>
            </w:r>
          </w:p>
          <w:p w:rsid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</w:tc>
        <w:tc>
          <w:tcPr>
            <w:tcW w:w="2614" w:type="dxa"/>
            <w:shd w:val="clear" w:color="auto" w:fill="E7E6E6" w:themeFill="background2"/>
          </w:tcPr>
          <w:p w:rsidR="000674DF" w:rsidRPr="000674DF" w:rsidRDefault="000674DF">
            <w:pPr>
              <w:rPr>
                <w:rFonts w:ascii="Sassoon Infant Std" w:hAnsi="Sassoon Infant Std"/>
                <w:b/>
                <w:sz w:val="24"/>
              </w:rPr>
            </w:pPr>
          </w:p>
        </w:tc>
      </w:tr>
      <w:tr w:rsidR="005A4A30" w:rsidTr="005A4A30">
        <w:tc>
          <w:tcPr>
            <w:tcW w:w="2614" w:type="dxa"/>
          </w:tcPr>
          <w:p w:rsidR="005A4A30" w:rsidRPr="005A4A30" w:rsidRDefault="005A4A30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>Please comment on the child’s characteristics of effective learning</w:t>
            </w:r>
            <w:r w:rsidR="000C0035">
              <w:rPr>
                <w:rFonts w:ascii="Sassoon Infant Std" w:hAnsi="Sassoon Infant Std"/>
                <w:b/>
                <w:sz w:val="28"/>
              </w:rPr>
              <w:t>:</w:t>
            </w:r>
          </w:p>
        </w:tc>
        <w:tc>
          <w:tcPr>
            <w:tcW w:w="7842" w:type="dxa"/>
            <w:gridSpan w:val="4"/>
          </w:tcPr>
          <w:p w:rsidR="005A4A30" w:rsidRDefault="005A4A30">
            <w:pPr>
              <w:rPr>
                <w:rFonts w:ascii="Arial Narrow" w:hAnsi="Arial Narrow"/>
                <w:sz w:val="24"/>
              </w:rPr>
            </w:pPr>
          </w:p>
        </w:tc>
      </w:tr>
      <w:tr w:rsidR="000674DF" w:rsidTr="008C4B1C">
        <w:tc>
          <w:tcPr>
            <w:tcW w:w="2614" w:type="dxa"/>
          </w:tcPr>
          <w:p w:rsidR="000674DF" w:rsidRPr="005A4A30" w:rsidRDefault="000674DF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>Any areas you feel the child needs additional support with</w:t>
            </w:r>
            <w:r w:rsidR="000C0035">
              <w:rPr>
                <w:rFonts w:ascii="Sassoon Infant Std" w:hAnsi="Sassoon Infant Std"/>
                <w:b/>
                <w:sz w:val="28"/>
              </w:rPr>
              <w:t>:</w:t>
            </w:r>
          </w:p>
        </w:tc>
        <w:tc>
          <w:tcPr>
            <w:tcW w:w="7842" w:type="dxa"/>
            <w:gridSpan w:val="4"/>
          </w:tcPr>
          <w:p w:rsidR="000674DF" w:rsidRDefault="000674DF">
            <w:pPr>
              <w:rPr>
                <w:rFonts w:ascii="Arial Narrow" w:hAnsi="Arial Narrow"/>
                <w:sz w:val="24"/>
              </w:rPr>
            </w:pPr>
          </w:p>
        </w:tc>
      </w:tr>
      <w:tr w:rsidR="0093761B" w:rsidTr="0093761B">
        <w:tc>
          <w:tcPr>
            <w:tcW w:w="2614" w:type="dxa"/>
          </w:tcPr>
          <w:p w:rsidR="0093761B" w:rsidRPr="005A4A30" w:rsidRDefault="0093761B">
            <w:pPr>
              <w:rPr>
                <w:rFonts w:ascii="Sassoon Infant Std" w:hAnsi="Sassoon Infant Std"/>
                <w:b/>
                <w:sz w:val="28"/>
              </w:rPr>
            </w:pPr>
            <w:r>
              <w:rPr>
                <w:rFonts w:ascii="Sassoon Infant Std" w:hAnsi="Sassoon Infant Std"/>
                <w:b/>
                <w:sz w:val="28"/>
              </w:rPr>
              <w:t>Any other information you feel we need to know</w:t>
            </w:r>
            <w:r w:rsidR="000C0035">
              <w:rPr>
                <w:rFonts w:ascii="Sassoon Infant Std" w:hAnsi="Sassoon Infant Std"/>
                <w:b/>
                <w:sz w:val="28"/>
              </w:rPr>
              <w:t>:</w:t>
            </w:r>
          </w:p>
        </w:tc>
        <w:tc>
          <w:tcPr>
            <w:tcW w:w="7842" w:type="dxa"/>
            <w:gridSpan w:val="4"/>
          </w:tcPr>
          <w:p w:rsidR="0093761B" w:rsidRDefault="0093761B">
            <w:pPr>
              <w:rPr>
                <w:rFonts w:ascii="Arial Narrow" w:hAnsi="Arial Narrow"/>
                <w:sz w:val="24"/>
              </w:rPr>
            </w:pPr>
          </w:p>
        </w:tc>
      </w:tr>
    </w:tbl>
    <w:p w:rsidR="003A7A52" w:rsidRPr="00281A34" w:rsidRDefault="003A7A52">
      <w:pPr>
        <w:rPr>
          <w:rFonts w:ascii="Arial Narrow" w:hAnsi="Arial Narrow"/>
          <w:sz w:val="24"/>
        </w:rPr>
      </w:pPr>
    </w:p>
    <w:sectPr w:rsidR="003A7A52" w:rsidRPr="00281A34" w:rsidSect="00A35F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D87A3C"/>
    <w:multiLevelType w:val="hybridMultilevel"/>
    <w:tmpl w:val="269C8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3A2"/>
    <w:rsid w:val="000674DF"/>
    <w:rsid w:val="000B7404"/>
    <w:rsid w:val="000C0035"/>
    <w:rsid w:val="00124D8F"/>
    <w:rsid w:val="00142CF4"/>
    <w:rsid w:val="00170E09"/>
    <w:rsid w:val="001A4A43"/>
    <w:rsid w:val="001C0A3F"/>
    <w:rsid w:val="0026084C"/>
    <w:rsid w:val="00281A34"/>
    <w:rsid w:val="002F379E"/>
    <w:rsid w:val="00326409"/>
    <w:rsid w:val="00345D9D"/>
    <w:rsid w:val="003A7A52"/>
    <w:rsid w:val="003E6FAC"/>
    <w:rsid w:val="005A4A30"/>
    <w:rsid w:val="005E45A4"/>
    <w:rsid w:val="0066712F"/>
    <w:rsid w:val="006C4A00"/>
    <w:rsid w:val="008C4B1C"/>
    <w:rsid w:val="0093761B"/>
    <w:rsid w:val="009A4FFC"/>
    <w:rsid w:val="00A35F64"/>
    <w:rsid w:val="00AD34E2"/>
    <w:rsid w:val="00AE67BF"/>
    <w:rsid w:val="00AF3EC1"/>
    <w:rsid w:val="00B05A6F"/>
    <w:rsid w:val="00BF13A2"/>
    <w:rsid w:val="00D36452"/>
    <w:rsid w:val="00DB0D92"/>
    <w:rsid w:val="00DF2E3E"/>
    <w:rsid w:val="00DF6173"/>
    <w:rsid w:val="00F46459"/>
    <w:rsid w:val="00F533A2"/>
    <w:rsid w:val="00F63A22"/>
    <w:rsid w:val="00F67912"/>
    <w:rsid w:val="00F94C6A"/>
    <w:rsid w:val="00F97651"/>
    <w:rsid w:val="00FB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F21D0"/>
  <w15:chartTrackingRefBased/>
  <w15:docId w15:val="{77E6E715-5A91-424B-9A8A-E789C96B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6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F3EC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40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B0D9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4A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9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9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05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89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0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14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877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273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285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7812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3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A8849FF1E80C4B8D7DAB79D08DFF50" ma:contentTypeVersion="13" ma:contentTypeDescription="Create a new document." ma:contentTypeScope="" ma:versionID="7e33895557898e3b7b2a7d2de93950ac">
  <xsd:schema xmlns:xsd="http://www.w3.org/2001/XMLSchema" xmlns:xs="http://www.w3.org/2001/XMLSchema" xmlns:p="http://schemas.microsoft.com/office/2006/metadata/properties" xmlns:ns2="648b840a-79b1-4b5f-878a-43ead2b8e121" xmlns:ns3="18f71eb9-4e25-42ac-afd4-d768cfb5b06a" targetNamespace="http://schemas.microsoft.com/office/2006/metadata/properties" ma:root="true" ma:fieldsID="b096a770bb0fa648a5511f99cb2296ba" ns2:_="" ns3:_="">
    <xsd:import namespace="648b840a-79b1-4b5f-878a-43ead2b8e121"/>
    <xsd:import namespace="18f71eb9-4e25-42ac-afd4-d768cfb5b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8b840a-79b1-4b5f-878a-43ead2b8e1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1190f6-d7f4-45cd-867a-1cff8904c0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71eb9-4e25-42ac-afd4-d768cfb5b0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1b855c-879e-4459-955f-7ddb1a9aa7f4}" ma:internalName="TaxCatchAll" ma:showField="CatchAllData" ma:web="18f71eb9-4e25-42ac-afd4-d768cfb5b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8b840a-79b1-4b5f-878a-43ead2b8e121">
      <Terms xmlns="http://schemas.microsoft.com/office/infopath/2007/PartnerControls"/>
    </lcf76f155ced4ddcb4097134ff3c332f>
    <TaxCatchAll xmlns="18f71eb9-4e25-42ac-afd4-d768cfb5b06a" xsi:nil="true"/>
  </documentManagement>
</p:properties>
</file>

<file path=customXml/itemProps1.xml><?xml version="1.0" encoding="utf-8"?>
<ds:datastoreItem xmlns:ds="http://schemas.openxmlformats.org/officeDocument/2006/customXml" ds:itemID="{D07B4137-08CC-4510-AC2C-E130D8A6B026}"/>
</file>

<file path=customXml/itemProps2.xml><?xml version="1.0" encoding="utf-8"?>
<ds:datastoreItem xmlns:ds="http://schemas.openxmlformats.org/officeDocument/2006/customXml" ds:itemID="{5B2266EF-F990-406C-8CBE-0FD38DBE9CA5}"/>
</file>

<file path=customXml/itemProps3.xml><?xml version="1.0" encoding="utf-8"?>
<ds:datastoreItem xmlns:ds="http://schemas.openxmlformats.org/officeDocument/2006/customXml" ds:itemID="{25424A4F-AD58-4FE9-AAAB-DA9B24F6B1CE}"/>
</file>

<file path=docProps/app.xml><?xml version="1.0" encoding="utf-8"?>
<Properties xmlns="http://schemas.openxmlformats.org/officeDocument/2006/extended-properties" xmlns:vt="http://schemas.openxmlformats.org/officeDocument/2006/docPropsVTypes">
  <Template>A0610021</Template>
  <TotalTime>12</TotalTime>
  <Pages>3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Riley</dc:creator>
  <cp:keywords/>
  <dc:description/>
  <cp:lastModifiedBy>Catherine Robinson</cp:lastModifiedBy>
  <cp:revision>3</cp:revision>
  <cp:lastPrinted>2019-07-18T12:38:00Z</cp:lastPrinted>
  <dcterms:created xsi:type="dcterms:W3CDTF">2020-05-15T16:02:00Z</dcterms:created>
  <dcterms:modified xsi:type="dcterms:W3CDTF">2020-05-15T16:15:00Z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0x010100A1A8849FF1E80C4B8D7DAB79D08DFF50</vt:lpwstr>
  </property>
</Properties>
</file>